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F7201" w14:textId="77777777" w:rsidR="00640565" w:rsidRPr="0090465F" w:rsidRDefault="00034224" w:rsidP="00E92B8D">
      <w:pPr>
        <w:pStyle w:val="Titel"/>
        <w:rPr>
          <w:lang w:val="en-US"/>
        </w:rPr>
      </w:pPr>
      <w:r w:rsidRPr="0090465F">
        <w:rPr>
          <w:lang w:val="en-US"/>
        </w:rPr>
        <w:t>Title of the paper</w:t>
      </w:r>
      <w:r w:rsidR="00DA0664" w:rsidRPr="0090465F">
        <w:rPr>
          <w:lang w:val="en-US"/>
        </w:rPr>
        <w:t xml:space="preserve"> (</w:t>
      </w:r>
      <w:r w:rsidR="00315FB9">
        <w:rPr>
          <w:lang w:val="en-US"/>
        </w:rPr>
        <w:t>Style: “Title”</w:t>
      </w:r>
      <w:r w:rsidR="00DA0664" w:rsidRPr="0090465F">
        <w:rPr>
          <w:lang w:val="en-US"/>
        </w:rPr>
        <w:t>, capitalize only first</w:t>
      </w:r>
      <w:r w:rsidR="00E92B8D" w:rsidRPr="0090465F">
        <w:rPr>
          <w:lang w:val="en-US"/>
        </w:rPr>
        <w:t xml:space="preserve"> </w:t>
      </w:r>
      <w:r w:rsidR="00DA0664" w:rsidRPr="0090465F">
        <w:rPr>
          <w:lang w:val="en-US"/>
        </w:rPr>
        <w:t>letter)</w:t>
      </w:r>
    </w:p>
    <w:p w14:paraId="38758E05" w14:textId="77777777" w:rsidR="00640565" w:rsidRPr="00DA0664" w:rsidRDefault="00640565" w:rsidP="00DA0664">
      <w:pPr>
        <w:pStyle w:val="Authors"/>
      </w:pPr>
      <w:r w:rsidRPr="00DA0664">
        <w:t>First name last name¹, first name last name²</w:t>
      </w:r>
      <w:r w:rsidR="00DA0664">
        <w:t>, and</w:t>
      </w:r>
      <w:r w:rsidRPr="00DA0664">
        <w:t xml:space="preserve"> first name last name</w:t>
      </w:r>
      <w:r w:rsidR="007F787E" w:rsidRPr="007F787E">
        <w:rPr>
          <w:vertAlign w:val="superscript"/>
        </w:rPr>
        <w:t>1,</w:t>
      </w:r>
      <w:proofErr w:type="gramStart"/>
      <w:r w:rsidR="007F787E" w:rsidRPr="007F787E">
        <w:rPr>
          <w:vertAlign w:val="superscript"/>
        </w:rPr>
        <w:t>2,</w:t>
      </w:r>
      <w:r w:rsidR="007F787E" w:rsidRPr="007F787E">
        <w:t>*</w:t>
      </w:r>
      <w:proofErr w:type="gramEnd"/>
    </w:p>
    <w:p w14:paraId="10D620D3" w14:textId="77777777" w:rsidR="00640565" w:rsidRPr="00034224" w:rsidRDefault="00640565" w:rsidP="008C1A51">
      <w:pPr>
        <w:pStyle w:val="Authordetails"/>
        <w:jc w:val="both"/>
        <w:rPr>
          <w:rFonts w:cs="Noto Sans"/>
          <w:szCs w:val="14"/>
        </w:rPr>
      </w:pPr>
      <w:r w:rsidRPr="00034224">
        <w:rPr>
          <w:rFonts w:cs="Noto Sans"/>
          <w:szCs w:val="14"/>
          <w:vertAlign w:val="superscript"/>
        </w:rPr>
        <w:t>1</w:t>
      </w:r>
      <w:r w:rsidR="007F787E">
        <w:rPr>
          <w:rFonts w:cs="Noto Sans"/>
          <w:szCs w:val="14"/>
        </w:rPr>
        <w:t xml:space="preserve">First affiliation </w:t>
      </w:r>
      <w:r w:rsidRPr="00034224">
        <w:rPr>
          <w:rFonts w:cs="Noto Sans"/>
          <w:szCs w:val="14"/>
        </w:rPr>
        <w:t>(</w:t>
      </w:r>
      <w:r w:rsidR="007F787E">
        <w:rPr>
          <w:rFonts w:cs="Noto Sans"/>
          <w:szCs w:val="14"/>
        </w:rPr>
        <w:t xml:space="preserve">e.g. Chair, Institute, University; </w:t>
      </w:r>
      <w:r w:rsidRPr="00034224">
        <w:rPr>
          <w:rFonts w:cs="Noto Sans"/>
          <w:szCs w:val="14"/>
        </w:rPr>
        <w:t xml:space="preserve">notation according to ROR), </w:t>
      </w:r>
      <w:r w:rsidR="007F787E">
        <w:rPr>
          <w:rFonts w:cs="Noto Sans"/>
          <w:szCs w:val="14"/>
        </w:rPr>
        <w:t xml:space="preserve">City, </w:t>
      </w:r>
      <w:r w:rsidRPr="00034224">
        <w:rPr>
          <w:rFonts w:cs="Noto Sans"/>
          <w:szCs w:val="14"/>
        </w:rPr>
        <w:t xml:space="preserve">Country, </w:t>
      </w:r>
      <w:r w:rsidR="007F787E">
        <w:rPr>
          <w:rFonts w:cs="Noto Sans"/>
          <w:szCs w:val="14"/>
        </w:rPr>
        <w:t>ORCID</w:t>
      </w:r>
    </w:p>
    <w:p w14:paraId="01B5EB50" w14:textId="77777777" w:rsidR="007F787E" w:rsidRPr="00034224" w:rsidRDefault="00640565" w:rsidP="007F787E">
      <w:pPr>
        <w:pStyle w:val="Authordetails"/>
        <w:jc w:val="both"/>
        <w:rPr>
          <w:rFonts w:cs="Noto Sans"/>
          <w:szCs w:val="14"/>
        </w:rPr>
      </w:pPr>
      <w:r w:rsidRPr="00034224">
        <w:rPr>
          <w:rFonts w:cs="Noto Sans"/>
          <w:szCs w:val="14"/>
          <w:vertAlign w:val="superscript"/>
        </w:rPr>
        <w:t>2</w:t>
      </w:r>
      <w:r w:rsidR="007F787E">
        <w:rPr>
          <w:rFonts w:cs="Noto Sans"/>
          <w:szCs w:val="14"/>
        </w:rPr>
        <w:t>Second a</w:t>
      </w:r>
      <w:r w:rsidRPr="00034224">
        <w:rPr>
          <w:rFonts w:cs="Noto Sans"/>
          <w:szCs w:val="14"/>
        </w:rPr>
        <w:t>ffiliation</w:t>
      </w:r>
      <w:r w:rsidR="007F787E">
        <w:rPr>
          <w:rFonts w:cs="Noto Sans"/>
          <w:szCs w:val="14"/>
        </w:rPr>
        <w:t xml:space="preserve"> </w:t>
      </w:r>
      <w:r w:rsidR="007F787E" w:rsidRPr="00034224">
        <w:rPr>
          <w:rFonts w:cs="Noto Sans"/>
          <w:szCs w:val="14"/>
        </w:rPr>
        <w:t>(</w:t>
      </w:r>
      <w:r w:rsidR="007F787E">
        <w:rPr>
          <w:rFonts w:cs="Noto Sans"/>
          <w:szCs w:val="14"/>
        </w:rPr>
        <w:t xml:space="preserve">e.g. Chair, Institute, University; </w:t>
      </w:r>
      <w:r w:rsidR="007F787E" w:rsidRPr="00034224">
        <w:rPr>
          <w:rFonts w:cs="Noto Sans"/>
          <w:szCs w:val="14"/>
        </w:rPr>
        <w:t xml:space="preserve">notation according to ROR), </w:t>
      </w:r>
      <w:r w:rsidR="007F787E">
        <w:rPr>
          <w:rFonts w:cs="Noto Sans"/>
          <w:szCs w:val="14"/>
        </w:rPr>
        <w:t xml:space="preserve">City, </w:t>
      </w:r>
      <w:r w:rsidR="007F787E" w:rsidRPr="00034224">
        <w:rPr>
          <w:rFonts w:cs="Noto Sans"/>
          <w:szCs w:val="14"/>
        </w:rPr>
        <w:t xml:space="preserve">Country, </w:t>
      </w:r>
      <w:r w:rsidR="007F787E">
        <w:rPr>
          <w:rFonts w:cs="Noto Sans"/>
          <w:szCs w:val="14"/>
        </w:rPr>
        <w:t>ORCID</w:t>
      </w:r>
    </w:p>
    <w:p w14:paraId="3B11196E" w14:textId="77777777" w:rsidR="00640565" w:rsidRPr="00034224" w:rsidRDefault="00640565" w:rsidP="008C1A51">
      <w:pPr>
        <w:pStyle w:val="Authordetails"/>
        <w:jc w:val="both"/>
        <w:rPr>
          <w:rFonts w:cs="Noto Sans"/>
          <w:szCs w:val="14"/>
        </w:rPr>
      </w:pPr>
      <w:r w:rsidRPr="00034224">
        <w:rPr>
          <w:rFonts w:cs="Noto Sans"/>
          <w:szCs w:val="14"/>
          <w:vertAlign w:val="superscript"/>
        </w:rPr>
        <w:t>3</w:t>
      </w:r>
      <w:r w:rsidRPr="00034224">
        <w:rPr>
          <w:rFonts w:cs="Noto Sans"/>
          <w:szCs w:val="14"/>
        </w:rPr>
        <w:t xml:space="preserve">Affiliation(s) of author 3, Country, firstname.lastname@institution.org, https://orcid.org/0000-0012-3456-789X </w:t>
      </w:r>
    </w:p>
    <w:p w14:paraId="1A0961BD" w14:textId="77777777" w:rsidR="00912F42" w:rsidRPr="007F787E" w:rsidRDefault="00640565" w:rsidP="008C1A51">
      <w:pPr>
        <w:pStyle w:val="Authordetails"/>
        <w:jc w:val="both"/>
        <w:rPr>
          <w:rFonts w:cs="Noto Sans"/>
          <w:color w:val="000000" w:themeColor="text1"/>
          <w:szCs w:val="14"/>
        </w:rPr>
      </w:pPr>
      <w:r w:rsidRPr="007F787E">
        <w:rPr>
          <w:rFonts w:cs="Noto Sans"/>
          <w:color w:val="000000" w:themeColor="text1"/>
          <w:szCs w:val="14"/>
        </w:rPr>
        <w:t>*</w:t>
      </w:r>
      <w:r w:rsidR="007F787E" w:rsidRPr="007F787E">
        <w:rPr>
          <w:rFonts w:cs="Noto Sans"/>
          <w:color w:val="000000" w:themeColor="text1"/>
          <w:szCs w:val="14"/>
        </w:rPr>
        <w:t>C</w:t>
      </w:r>
      <w:r w:rsidRPr="007F787E">
        <w:rPr>
          <w:rFonts w:cs="Noto Sans"/>
          <w:color w:val="000000" w:themeColor="text1"/>
          <w:szCs w:val="14"/>
        </w:rPr>
        <w:t>orrespond</w:t>
      </w:r>
      <w:r w:rsidR="007F787E" w:rsidRPr="007F787E">
        <w:rPr>
          <w:rFonts w:cs="Noto Sans"/>
          <w:color w:val="000000" w:themeColor="text1"/>
          <w:szCs w:val="14"/>
        </w:rPr>
        <w:t>ing Author</w:t>
      </w:r>
      <w:r w:rsidRPr="007F787E">
        <w:rPr>
          <w:rFonts w:cs="Noto Sans"/>
          <w:color w:val="000000" w:themeColor="text1"/>
          <w:szCs w:val="14"/>
        </w:rPr>
        <w:t xml:space="preserve">: </w:t>
      </w:r>
      <w:r w:rsidR="007F787E" w:rsidRPr="007F787E">
        <w:rPr>
          <w:rFonts w:cs="Noto Sans"/>
          <w:color w:val="000000" w:themeColor="text1"/>
          <w:szCs w:val="14"/>
        </w:rPr>
        <w:t>E</w:t>
      </w:r>
      <w:r w:rsidRPr="007F787E">
        <w:rPr>
          <w:rFonts w:cs="Noto Sans"/>
          <w:color w:val="000000" w:themeColor="text1"/>
          <w:szCs w:val="14"/>
        </w:rPr>
        <w:t xml:space="preserve">-mail </w:t>
      </w:r>
      <w:r w:rsidR="007F787E" w:rsidRPr="007F787E">
        <w:rPr>
          <w:rFonts w:cs="Noto Sans"/>
          <w:color w:val="000000" w:themeColor="text1"/>
          <w:szCs w:val="14"/>
        </w:rPr>
        <w:t>address: xxxxxxxx@cccccc.zzz</w:t>
      </w:r>
    </w:p>
    <w:p w14:paraId="74F752CB" w14:textId="77777777" w:rsidR="008C1A51" w:rsidRDefault="008C1A51" w:rsidP="00B9503B">
      <w:pPr>
        <w:pStyle w:val="TitlepageAbsatz"/>
        <w:pBdr>
          <w:bottom w:val="single" w:sz="8" w:space="1" w:color="0E04DE"/>
        </w:pBdr>
      </w:pPr>
    </w:p>
    <w:p w14:paraId="4F302C5B" w14:textId="77777777" w:rsidR="00777EA3" w:rsidRDefault="00777EA3" w:rsidP="00547A1D">
      <w:pPr>
        <w:pBdr>
          <w:bottom w:val="single" w:sz="4" w:space="1" w:color="0E04DE"/>
        </w:pBdr>
        <w:spacing w:after="0" w:line="240" w:lineRule="auto"/>
        <w:rPr>
          <w:i/>
          <w:iCs/>
          <w:sz w:val="20"/>
          <w:szCs w:val="20"/>
          <w:lang w:val="en-GB"/>
        </w:rPr>
        <w:sectPr w:rsidR="00777EA3" w:rsidSect="00DC1C63">
          <w:headerReference w:type="even" r:id="rId8"/>
          <w:headerReference w:type="default" r:id="rId9"/>
          <w:footerReference w:type="even" r:id="rId10"/>
          <w:footerReference w:type="default" r:id="rId11"/>
          <w:headerReference w:type="first" r:id="rId12"/>
          <w:footerReference w:type="first" r:id="rId13"/>
          <w:pgSz w:w="11906" w:h="16838"/>
          <w:pgMar w:top="2268" w:right="851" w:bottom="851" w:left="851" w:header="709" w:footer="709" w:gutter="0"/>
          <w:cols w:space="708"/>
          <w:docGrid w:linePitch="360"/>
        </w:sectPr>
      </w:pPr>
    </w:p>
    <w:p w14:paraId="06228D95" w14:textId="77777777" w:rsidR="007F787E" w:rsidRPr="00E10659" w:rsidRDefault="007F787E" w:rsidP="00E10659">
      <w:pPr>
        <w:pStyle w:val="TitlepageHeading"/>
      </w:pPr>
      <w:r w:rsidRPr="00E10659">
        <w:t>INFO</w:t>
      </w:r>
    </w:p>
    <w:p w14:paraId="769E3D88" w14:textId="77777777" w:rsidR="00955233" w:rsidRDefault="00A60778" w:rsidP="00034224">
      <w:pPr>
        <w:pStyle w:val="TitlepageText"/>
      </w:pPr>
      <w:r w:rsidRPr="00A60778">
        <w:t>CDATP</w:t>
      </w:r>
      <w:r w:rsidR="00640565" w:rsidRPr="00034224">
        <w:t xml:space="preserve">, ISSN </w:t>
      </w:r>
      <w:r>
        <w:t>2701-</w:t>
      </w:r>
      <w:r w:rsidRPr="00A60778">
        <w:rPr>
          <w:highlight w:val="green"/>
        </w:rPr>
        <w:t>939X</w:t>
      </w:r>
    </w:p>
    <w:p w14:paraId="2FAB7149" w14:textId="77777777" w:rsidR="00955233" w:rsidRDefault="00640565" w:rsidP="00034224">
      <w:pPr>
        <w:pStyle w:val="TitlepageText"/>
      </w:pPr>
      <w:r w:rsidRPr="00034224">
        <w:t xml:space="preserve">Peer </w:t>
      </w:r>
      <w:r w:rsidRPr="00955233">
        <w:t>reviewed</w:t>
      </w:r>
      <w:r w:rsidRPr="00034224">
        <w:t xml:space="preserve"> article</w:t>
      </w:r>
    </w:p>
    <w:p w14:paraId="5F25C021" w14:textId="77777777" w:rsidR="00955233" w:rsidRDefault="00640565" w:rsidP="00034224">
      <w:pPr>
        <w:pStyle w:val="TitlepageText"/>
      </w:pPr>
      <w:r w:rsidRPr="00A60778">
        <w:rPr>
          <w:highlight w:val="green"/>
        </w:rPr>
        <w:t>20</w:t>
      </w:r>
      <w:r w:rsidR="00A60778" w:rsidRPr="00A60778">
        <w:rPr>
          <w:highlight w:val="green"/>
        </w:rPr>
        <w:t>XX</w:t>
      </w:r>
      <w:r w:rsidRPr="00A60778">
        <w:rPr>
          <w:highlight w:val="green"/>
        </w:rPr>
        <w:t xml:space="preserve">, Vol. </w:t>
      </w:r>
      <w:r w:rsidR="00A60778" w:rsidRPr="00A60778">
        <w:rPr>
          <w:highlight w:val="green"/>
        </w:rPr>
        <w:t>X</w:t>
      </w:r>
      <w:r w:rsidRPr="00A60778">
        <w:rPr>
          <w:highlight w:val="green"/>
        </w:rPr>
        <w:t xml:space="preserve">, No. </w:t>
      </w:r>
      <w:r w:rsidR="00A60778" w:rsidRPr="00A60778">
        <w:rPr>
          <w:highlight w:val="green"/>
        </w:rPr>
        <w:t>XX</w:t>
      </w:r>
      <w:r w:rsidRPr="00A60778">
        <w:rPr>
          <w:highlight w:val="green"/>
        </w:rPr>
        <w:t xml:space="preserve">, pp. </w:t>
      </w:r>
      <w:r w:rsidR="00A60778" w:rsidRPr="00A60778">
        <w:rPr>
          <w:highlight w:val="green"/>
        </w:rPr>
        <w:t>X-XX</w:t>
      </w:r>
    </w:p>
    <w:p w14:paraId="46489E2F" w14:textId="306CB8FD" w:rsidR="00955233" w:rsidRDefault="000040CC" w:rsidP="00034224">
      <w:pPr>
        <w:pStyle w:val="TitlepageText"/>
      </w:pPr>
      <w:hyperlink r:id="rId14" w:history="1">
        <w:r w:rsidR="005B281A">
          <w:t xml:space="preserve">DOI: </w:t>
        </w:r>
        <w:r w:rsidR="00955233" w:rsidRPr="00A92891">
          <w:rPr>
            <w:rStyle w:val="Hyperlink"/>
          </w:rPr>
          <w:t>10.25</w:t>
        </w:r>
        <w:r w:rsidR="00955233" w:rsidRPr="00A92891">
          <w:rPr>
            <w:rStyle w:val="Hyperlink"/>
          </w:rPr>
          <w:t>3</w:t>
        </w:r>
        <w:r w:rsidR="00955233" w:rsidRPr="00A92891">
          <w:rPr>
            <w:rStyle w:val="Hyperlink"/>
          </w:rPr>
          <w:t>67/</w:t>
        </w:r>
        <w:proofErr w:type="gramStart"/>
        <w:r w:rsidR="00955233" w:rsidRPr="00A92891">
          <w:rPr>
            <w:rStyle w:val="Hyperlink"/>
          </w:rPr>
          <w:t>cdatp.</w:t>
        </w:r>
        <w:r w:rsidR="00955233" w:rsidRPr="00A92891">
          <w:rPr>
            <w:rStyle w:val="Hyperlink"/>
            <w:highlight w:val="green"/>
          </w:rPr>
          <w:t>202X.X</w:t>
        </w:r>
        <w:proofErr w:type="gramEnd"/>
        <w:r w:rsidR="00955233" w:rsidRPr="00A92891">
          <w:rPr>
            <w:rStyle w:val="Hyperlink"/>
            <w:highlight w:val="green"/>
          </w:rPr>
          <w:t>.pX-X</w:t>
        </w:r>
      </w:hyperlink>
    </w:p>
    <w:p w14:paraId="6AE95600" w14:textId="77777777" w:rsidR="00955233" w:rsidRDefault="00640565" w:rsidP="00034224">
      <w:pPr>
        <w:pStyle w:val="TitlepageText"/>
      </w:pPr>
      <w:r w:rsidRPr="00034224">
        <w:t xml:space="preserve">Received: </w:t>
      </w:r>
      <w:r w:rsidRPr="00A60778">
        <w:rPr>
          <w:highlight w:val="green"/>
        </w:rPr>
        <w:t>xx Month 20xx</w:t>
      </w:r>
    </w:p>
    <w:p w14:paraId="1495318B" w14:textId="77777777" w:rsidR="00955233" w:rsidRDefault="00640565" w:rsidP="00034224">
      <w:pPr>
        <w:pStyle w:val="TitlepageText"/>
      </w:pPr>
      <w:r w:rsidRPr="00034224">
        <w:t xml:space="preserve">Accepted: </w:t>
      </w:r>
      <w:r w:rsidRPr="00A60778">
        <w:rPr>
          <w:highlight w:val="green"/>
        </w:rPr>
        <w:t>xx Month 20xx</w:t>
      </w:r>
    </w:p>
    <w:p w14:paraId="3A9A5892" w14:textId="77777777" w:rsidR="00955233" w:rsidRDefault="00640565" w:rsidP="00034224">
      <w:pPr>
        <w:pStyle w:val="TitlepageText"/>
      </w:pPr>
      <w:r w:rsidRPr="00034224">
        <w:t xml:space="preserve">Available online: </w:t>
      </w:r>
      <w:r w:rsidRPr="00A60778">
        <w:rPr>
          <w:highlight w:val="green"/>
        </w:rPr>
        <w:t>xx Month 20xx</w:t>
      </w:r>
    </w:p>
    <w:p w14:paraId="4E449FEC" w14:textId="77777777" w:rsidR="007F787E" w:rsidRPr="00955233" w:rsidRDefault="00A60778" w:rsidP="00034224">
      <w:pPr>
        <w:pStyle w:val="TitlepageText"/>
      </w:pPr>
      <w:r w:rsidRPr="00A60778">
        <w:rPr>
          <w:rFonts w:ascii="Arimo bold italic" w:hAnsi="Arimo bold italic"/>
          <w:highlight w:val="green"/>
        </w:rPr>
        <w:t>Details will be supplied by CDATP</w:t>
      </w:r>
    </w:p>
    <w:p w14:paraId="39B7F421" w14:textId="77777777" w:rsidR="00640565" w:rsidRPr="007F787E" w:rsidRDefault="00640565" w:rsidP="00E10659">
      <w:pPr>
        <w:pStyle w:val="TitlepageHeading"/>
      </w:pPr>
      <w:r w:rsidRPr="007F787E">
        <w:t>Keywords</w:t>
      </w:r>
    </w:p>
    <w:p w14:paraId="611D7632" w14:textId="77777777" w:rsidR="00955233" w:rsidRDefault="00A60778" w:rsidP="00034224">
      <w:pPr>
        <w:pStyle w:val="TitlepageText"/>
      </w:pPr>
      <w:r>
        <w:t>keywords typing here,</w:t>
      </w:r>
    </w:p>
    <w:p w14:paraId="424C3EB2" w14:textId="77777777" w:rsidR="00955233" w:rsidRDefault="00A60778" w:rsidP="00034224">
      <w:pPr>
        <w:pStyle w:val="TitlepageText"/>
      </w:pPr>
      <w:r>
        <w:t>separated by commas,</w:t>
      </w:r>
    </w:p>
    <w:p w14:paraId="020E070A" w14:textId="77777777" w:rsidR="00955233" w:rsidRDefault="00A60778" w:rsidP="00DC1C63">
      <w:pPr>
        <w:pStyle w:val="TitlepageText"/>
      </w:pPr>
      <w:r w:rsidRPr="00DC1C63">
        <w:t>lowercase</w:t>
      </w:r>
      <w:r>
        <w:t xml:space="preserve"> letters,</w:t>
      </w:r>
    </w:p>
    <w:p w14:paraId="6F30ABF9" w14:textId="77777777" w:rsidR="00955233" w:rsidRDefault="00A60778" w:rsidP="00034224">
      <w:pPr>
        <w:pStyle w:val="TitlepageText"/>
      </w:pPr>
      <w:r>
        <w:t>left justified,</w:t>
      </w:r>
    </w:p>
    <w:p w14:paraId="39426925" w14:textId="77777777" w:rsidR="00640565" w:rsidRPr="00955233" w:rsidRDefault="00A60778" w:rsidP="00955233">
      <w:pPr>
        <w:pStyle w:val="TitlepageText"/>
      </w:pPr>
      <w:r w:rsidRPr="00955233">
        <w:t>maximum 9 keywords</w:t>
      </w:r>
    </w:p>
    <w:p w14:paraId="43C87A65" w14:textId="77777777" w:rsidR="00640565" w:rsidRPr="00777EA3" w:rsidRDefault="00912F42" w:rsidP="00955233">
      <w:pPr>
        <w:pStyle w:val="TitlepageHeading"/>
      </w:pPr>
      <w:r>
        <w:br w:type="column"/>
      </w:r>
      <w:r w:rsidR="00640565" w:rsidRPr="00777EA3">
        <w:t>Abstract</w:t>
      </w:r>
    </w:p>
    <w:p w14:paraId="7D0C593E" w14:textId="77777777" w:rsidR="00640565" w:rsidRPr="002070AC" w:rsidRDefault="00A60778" w:rsidP="002070AC">
      <w:pPr>
        <w:pStyle w:val="TitlepageAbstractText"/>
        <w:rPr>
          <w:rFonts w:cs="Arial"/>
          <w:szCs w:val="20"/>
        </w:rPr>
      </w:pPr>
      <w:r w:rsidRPr="002070AC">
        <w:rPr>
          <w:rStyle w:val="TitlepageAbstractTextZchn"/>
          <w:i/>
          <w:iCs/>
        </w:rPr>
        <w:t>This document serves as manuscript template and includes all the relevant information required to format your paper for publishing in the Communications in Development and Assembling of Textile Products. Please follow these instructions. The abstract should be Arial, Italic, 10 pt, justified and less than 250 words.</w:t>
      </w:r>
      <w:r w:rsidR="00955233" w:rsidRPr="002070AC">
        <w:rPr>
          <w:rStyle w:val="TitlepageAbstractTextZchn"/>
          <w:i/>
          <w:iCs/>
        </w:rPr>
        <w:t xml:space="preserve"> </w:t>
      </w:r>
      <w:r w:rsidRPr="002070AC">
        <w:rPr>
          <w:rStyle w:val="TitlepageAbstractTextZchn"/>
          <w:i/>
          <w:iCs/>
        </w:rPr>
        <w:t>The abstract summarizes the objectives, and conclusions of the paper. The abstract should not include references, figures or tables</w:t>
      </w:r>
      <w:r w:rsidRPr="002070AC">
        <w:rPr>
          <w:rFonts w:cs="Arial"/>
          <w:szCs w:val="20"/>
        </w:rPr>
        <w:t>.</w:t>
      </w:r>
    </w:p>
    <w:p w14:paraId="5DC89695" w14:textId="77777777" w:rsidR="00955233" w:rsidRPr="00955233" w:rsidRDefault="00955233" w:rsidP="00955233">
      <w:pPr>
        <w:pStyle w:val="TitlepageText"/>
        <w:jc w:val="right"/>
      </w:pPr>
      <w:r w:rsidRPr="00955233">
        <w:t xml:space="preserve">© </w:t>
      </w:r>
      <w:r w:rsidRPr="00E210A0">
        <w:rPr>
          <w:highlight w:val="green"/>
        </w:rPr>
        <w:t>202</w:t>
      </w:r>
      <w:r w:rsidRPr="00E210A0">
        <w:rPr>
          <w:color w:val="FF0000"/>
          <w:highlight w:val="green"/>
        </w:rPr>
        <w:t>X</w:t>
      </w:r>
      <w:r w:rsidRPr="00955233">
        <w:t xml:space="preserve"> The authors. Published in CDATP</w:t>
      </w:r>
      <w:r w:rsidR="00E210A0">
        <w:t>.</w:t>
      </w:r>
    </w:p>
    <w:p w14:paraId="7345C418" w14:textId="77777777" w:rsidR="00955233" w:rsidRPr="00955233" w:rsidRDefault="00955233" w:rsidP="00955233">
      <w:pPr>
        <w:pStyle w:val="TitlepageText"/>
        <w:jc w:val="right"/>
      </w:pPr>
      <w:r w:rsidRPr="00955233">
        <w:t>This is an open access article under the CC BY</w:t>
      </w:r>
      <w:r w:rsidR="0011561D">
        <w:t xml:space="preserve"> </w:t>
      </w:r>
      <w:r w:rsidR="0011561D" w:rsidRPr="0011561D">
        <w:rPr>
          <w:highlight w:val="green"/>
        </w:rPr>
        <w:t>4.0</w:t>
      </w:r>
      <w:r w:rsidRPr="00955233">
        <w:t xml:space="preserve"> license</w:t>
      </w:r>
    </w:p>
    <w:p w14:paraId="5680B11F" w14:textId="77777777" w:rsidR="00955233" w:rsidRPr="00955233" w:rsidRDefault="00955233" w:rsidP="00955233">
      <w:pPr>
        <w:pStyle w:val="TitlepageText"/>
        <w:jc w:val="right"/>
      </w:pPr>
      <w:r>
        <w:rPr>
          <w:noProof/>
        </w:rPr>
        <w:drawing>
          <wp:inline distT="0" distB="0" distL="0" distR="0" wp14:anchorId="4F87E47F" wp14:editId="2B55C710">
            <wp:extent cx="410400" cy="144000"/>
            <wp:effectExtent l="0" t="0" r="0" b="8890"/>
            <wp:docPr id="1" name="Grafik 1" descr="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C BY 4.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0400" cy="144000"/>
                    </a:xfrm>
                    <a:prstGeom prst="rect">
                      <a:avLst/>
                    </a:prstGeom>
                  </pic:spPr>
                </pic:pic>
              </a:graphicData>
            </a:graphic>
          </wp:inline>
        </w:drawing>
      </w:r>
      <w:r w:rsidRPr="00955233">
        <w:t xml:space="preserve"> </w:t>
      </w:r>
      <w:hyperlink r:id="rId16" w:history="1">
        <w:r w:rsidRPr="00955233">
          <w:rPr>
            <w:rStyle w:val="Hyperlink"/>
            <w:rFonts w:cs="Arial"/>
            <w:szCs w:val="20"/>
            <w:lang w:val="en-US"/>
          </w:rPr>
          <w:t>https://creativecommons.org/licenses/</w:t>
        </w:r>
      </w:hyperlink>
    </w:p>
    <w:p w14:paraId="2217DB63" w14:textId="77777777" w:rsidR="00955233" w:rsidRPr="00955233" w:rsidRDefault="00955233" w:rsidP="00955233">
      <w:pPr>
        <w:pStyle w:val="TitlepageText"/>
        <w:jc w:val="right"/>
      </w:pPr>
      <w:r w:rsidRPr="00955233">
        <w:t>Peer-review under responsibility</w:t>
      </w:r>
    </w:p>
    <w:p w14:paraId="084838BD" w14:textId="77777777" w:rsidR="00955233" w:rsidRDefault="00955233" w:rsidP="00955233">
      <w:pPr>
        <w:pStyle w:val="TitlepageText"/>
        <w:jc w:val="right"/>
      </w:pPr>
      <w:r w:rsidRPr="00955233">
        <w:t>of the CDATP scientific committee</w:t>
      </w:r>
      <w:r w:rsidR="00E210A0">
        <w:t>.</w:t>
      </w:r>
    </w:p>
    <w:p w14:paraId="55B560FB" w14:textId="77777777" w:rsidR="00955233" w:rsidRPr="00955233" w:rsidRDefault="00955233" w:rsidP="00955233">
      <w:pPr>
        <w:pStyle w:val="TitlepageText"/>
        <w:jc w:val="right"/>
      </w:pPr>
      <w:r w:rsidRPr="00955233">
        <w:t>.</w:t>
      </w:r>
    </w:p>
    <w:p w14:paraId="2A567179" w14:textId="77777777" w:rsidR="00955233" w:rsidRPr="00955233" w:rsidRDefault="00955233" w:rsidP="00955233">
      <w:pPr>
        <w:pStyle w:val="TitlepageAbstractText"/>
        <w:rPr>
          <w:rFonts w:cs="Arial"/>
          <w:i w:val="0"/>
          <w:sz w:val="24"/>
          <w:szCs w:val="20"/>
        </w:rPr>
        <w:sectPr w:rsidR="00955233" w:rsidRPr="00955233" w:rsidSect="00A5483C">
          <w:type w:val="continuous"/>
          <w:pgSz w:w="11906" w:h="16838"/>
          <w:pgMar w:top="1134" w:right="851" w:bottom="851" w:left="851" w:header="709" w:footer="709" w:gutter="0"/>
          <w:cols w:num="2" w:space="567" w:equalWidth="0">
            <w:col w:w="3968" w:space="567"/>
            <w:col w:w="5669"/>
          </w:cols>
          <w:docGrid w:linePitch="360"/>
        </w:sectPr>
      </w:pPr>
    </w:p>
    <w:p w14:paraId="514C0533" w14:textId="77777777" w:rsidR="00E92B8D" w:rsidRPr="00E92B8D" w:rsidRDefault="00B43209" w:rsidP="00D94B5D">
      <w:pPr>
        <w:pStyle w:val="berschrift11"/>
      </w:pPr>
      <w:r w:rsidRPr="00E92B8D">
        <w:lastRenderedPageBreak/>
        <w:t>Introduction</w:t>
      </w:r>
    </w:p>
    <w:p w14:paraId="6C7051FD" w14:textId="77777777" w:rsidR="00B43209" w:rsidRPr="00B43209" w:rsidRDefault="00B43209" w:rsidP="00E92B8D">
      <w:pPr>
        <w:rPr>
          <w:lang w:val="en-US"/>
        </w:rPr>
      </w:pPr>
      <w:r w:rsidRPr="00B43209">
        <w:rPr>
          <w:lang w:val="en-US"/>
        </w:rPr>
        <w:t>The manuscript should be written in English. Do not worry about headers, footers, “INFO” and page numbers. The publisher will fill this up! Page Margins should be not change from the template form! The body text should be in a single column format and be 5-10 pages long (incl. references). The manuscript must include in order: a summary, the text (including figures, tables and formulas), conclusions and references.</w:t>
      </w:r>
    </w:p>
    <w:p w14:paraId="2C06364C" w14:textId="77777777" w:rsidR="00B43209" w:rsidRPr="00B43209" w:rsidRDefault="00B43209" w:rsidP="00E92B8D">
      <w:pPr>
        <w:rPr>
          <w:lang w:val="en-US"/>
        </w:rPr>
      </w:pPr>
      <w:r w:rsidRPr="00B43209">
        <w:rPr>
          <w:lang w:val="en-US"/>
        </w:rPr>
        <w:t>Introduction – clear explanation of the essence of the problem, previous work, purpose of the research and contribution.</w:t>
      </w:r>
    </w:p>
    <w:p w14:paraId="055DBDEE" w14:textId="77777777" w:rsidR="00B43209" w:rsidRPr="00B43209" w:rsidRDefault="00B43209" w:rsidP="00E92B8D">
      <w:pPr>
        <w:rPr>
          <w:lang w:val="en-US"/>
        </w:rPr>
      </w:pPr>
      <w:r w:rsidRPr="00B43209">
        <w:rPr>
          <w:lang w:val="en-US"/>
        </w:rPr>
        <w:t xml:space="preserve">The main body of the text should be </w:t>
      </w:r>
      <w:r w:rsidR="00B13C56">
        <w:rPr>
          <w:lang w:val="en-US"/>
        </w:rPr>
        <w:t>Arimo</w:t>
      </w:r>
      <w:r w:rsidRPr="00B43209">
        <w:rPr>
          <w:lang w:val="en-US"/>
        </w:rPr>
        <w:t>, 11 pt, justified, with 0 pt spacing before and 6 pt after</w:t>
      </w:r>
      <w:r w:rsidR="00B13C56">
        <w:rPr>
          <w:lang w:val="en-US"/>
        </w:rPr>
        <w:t>, as set in the style “Standard”</w:t>
      </w:r>
      <w:r w:rsidRPr="00B43209">
        <w:rPr>
          <w:lang w:val="en-US"/>
        </w:rPr>
        <w:t>.</w:t>
      </w:r>
    </w:p>
    <w:p w14:paraId="784C0F67" w14:textId="77777777" w:rsidR="00B43209" w:rsidRPr="00D94B5D" w:rsidRDefault="00B43209" w:rsidP="00D94B5D">
      <w:pPr>
        <w:pStyle w:val="berschrift11"/>
      </w:pPr>
      <w:r w:rsidRPr="00D94B5D">
        <w:t>Section headings (</w:t>
      </w:r>
      <w:r w:rsidR="00315FB9">
        <w:t>Style: “Heading 1”</w:t>
      </w:r>
      <w:r w:rsidRPr="00D94B5D">
        <w:t>)</w:t>
      </w:r>
    </w:p>
    <w:p w14:paraId="18F7C840" w14:textId="77777777" w:rsidR="00B43209" w:rsidRPr="00B43209" w:rsidRDefault="00B43209" w:rsidP="00E92B8D">
      <w:pPr>
        <w:rPr>
          <w:lang w:val="en-US"/>
        </w:rPr>
      </w:pPr>
      <w:r w:rsidRPr="00B43209">
        <w:rPr>
          <w:lang w:val="en-US"/>
        </w:rPr>
        <w:t>Usually used headings are the following: 1. Introduction, 2. Method, 3. Test/Data, 4. Results, 5. Conclusions. All headings should have a minimum of three text lines after them before a page break.</w:t>
      </w:r>
    </w:p>
    <w:p w14:paraId="74C9ED07" w14:textId="77777777" w:rsidR="00B43209" w:rsidRPr="00B43209" w:rsidRDefault="00B43209" w:rsidP="00E92B8D">
      <w:pPr>
        <w:rPr>
          <w:lang w:val="en-US"/>
        </w:rPr>
      </w:pPr>
      <w:r w:rsidRPr="00B43209">
        <w:rPr>
          <w:lang w:val="en-US"/>
        </w:rPr>
        <w:t>All non-standard abbreviations or symbols should be defined when first mentioned, or a glossary provided.</w:t>
      </w:r>
    </w:p>
    <w:p w14:paraId="01972513" w14:textId="77777777" w:rsidR="00B43209" w:rsidRPr="00E92B8D" w:rsidRDefault="00B43209" w:rsidP="00D94B5D">
      <w:pPr>
        <w:pStyle w:val="berschrift21"/>
      </w:pPr>
      <w:r w:rsidRPr="00E92B8D">
        <w:t>Subsection headings (</w:t>
      </w:r>
      <w:r w:rsidR="00315FB9">
        <w:t>Style: “Heading 2”</w:t>
      </w:r>
      <w:r w:rsidRPr="00E92B8D">
        <w:t>)</w:t>
      </w:r>
    </w:p>
    <w:p w14:paraId="1E760360" w14:textId="77777777" w:rsidR="00B43209" w:rsidRPr="00B43209" w:rsidRDefault="00B43209" w:rsidP="00D94B5D">
      <w:pPr>
        <w:rPr>
          <w:lang w:val="en-US"/>
        </w:rPr>
      </w:pPr>
      <w:r w:rsidRPr="00B43209">
        <w:rPr>
          <w:lang w:val="en-US"/>
        </w:rPr>
        <w:t xml:space="preserve">The main body of the text should be </w:t>
      </w:r>
      <w:r w:rsidR="00FC09B8">
        <w:rPr>
          <w:lang w:val="en-US"/>
        </w:rPr>
        <w:t>Arimo</w:t>
      </w:r>
      <w:r w:rsidRPr="00B43209">
        <w:rPr>
          <w:lang w:val="en-US"/>
        </w:rPr>
        <w:t>, 11 pt, justified, with 0 pt spacing before and 6 pt after</w:t>
      </w:r>
      <w:r w:rsidR="00315FB9">
        <w:rPr>
          <w:lang w:val="en-US"/>
        </w:rPr>
        <w:t>, as set in the style “Standard”.</w:t>
      </w:r>
    </w:p>
    <w:p w14:paraId="306C3991" w14:textId="77777777" w:rsidR="00D94B5D" w:rsidRPr="00D94B5D" w:rsidRDefault="00B43209" w:rsidP="00D94B5D">
      <w:pPr>
        <w:pStyle w:val="berschrift31"/>
      </w:pPr>
      <w:r w:rsidRPr="00D94B5D">
        <w:t>Sub-subsection heading (</w:t>
      </w:r>
      <w:r w:rsidR="00315FB9">
        <w:t>Style: “Heading 3”</w:t>
      </w:r>
      <w:r w:rsidRPr="00D94B5D">
        <w:t>)</w:t>
      </w:r>
    </w:p>
    <w:p w14:paraId="42E93DCA" w14:textId="77777777" w:rsidR="00B43209" w:rsidRPr="00B43209" w:rsidRDefault="00B43209" w:rsidP="00B43209">
      <w:pPr>
        <w:rPr>
          <w:lang w:val="en-US"/>
        </w:rPr>
      </w:pPr>
      <w:r w:rsidRPr="00B43209">
        <w:rPr>
          <w:lang w:val="en-US"/>
        </w:rPr>
        <w:t xml:space="preserve">The main body of the text should be </w:t>
      </w:r>
      <w:r w:rsidR="00FC09B8">
        <w:rPr>
          <w:lang w:val="en-US"/>
        </w:rPr>
        <w:t>Arimo</w:t>
      </w:r>
      <w:r w:rsidRPr="00B43209">
        <w:rPr>
          <w:lang w:val="en-US"/>
        </w:rPr>
        <w:t>, 11 pt, justified, with 0 pt spacing before and 6 pt after.</w:t>
      </w:r>
    </w:p>
    <w:p w14:paraId="08F442DE" w14:textId="77777777" w:rsidR="00B43209" w:rsidRPr="00B43209" w:rsidRDefault="00B43209" w:rsidP="00B43209">
      <w:pPr>
        <w:rPr>
          <w:lang w:val="en-US"/>
        </w:rPr>
      </w:pPr>
      <w:r w:rsidRPr="00B43209">
        <w:rPr>
          <w:lang w:val="en-US"/>
        </w:rPr>
        <w:t>Bulleted list may be included. Should look like this:</w:t>
      </w:r>
    </w:p>
    <w:p w14:paraId="1DB5FD97" w14:textId="77777777" w:rsidR="00B43209" w:rsidRPr="004B4081" w:rsidRDefault="00B43209" w:rsidP="004B4081">
      <w:pPr>
        <w:pStyle w:val="Listenabsatz"/>
        <w:numPr>
          <w:ilvl w:val="0"/>
          <w:numId w:val="11"/>
        </w:numPr>
        <w:rPr>
          <w:lang w:val="en-US"/>
        </w:rPr>
      </w:pPr>
      <w:r w:rsidRPr="004B4081">
        <w:rPr>
          <w:lang w:val="en-US"/>
        </w:rPr>
        <w:t>first point</w:t>
      </w:r>
    </w:p>
    <w:p w14:paraId="69CE5382" w14:textId="77777777" w:rsidR="00B43209" w:rsidRPr="004B4081" w:rsidRDefault="00B43209" w:rsidP="004B4081">
      <w:pPr>
        <w:pStyle w:val="Listenabsatz"/>
        <w:numPr>
          <w:ilvl w:val="0"/>
          <w:numId w:val="11"/>
        </w:numPr>
        <w:rPr>
          <w:lang w:val="en-US"/>
        </w:rPr>
      </w:pPr>
      <w:r w:rsidRPr="004B4081">
        <w:rPr>
          <w:lang w:val="en-US"/>
        </w:rPr>
        <w:t>second point</w:t>
      </w:r>
    </w:p>
    <w:p w14:paraId="2B669146" w14:textId="77777777" w:rsidR="00B43209" w:rsidRPr="004B4081" w:rsidRDefault="00B43209" w:rsidP="004B4081">
      <w:pPr>
        <w:pStyle w:val="Listenabsatz"/>
        <w:numPr>
          <w:ilvl w:val="0"/>
          <w:numId w:val="11"/>
        </w:numPr>
        <w:rPr>
          <w:lang w:val="en-US"/>
        </w:rPr>
      </w:pPr>
      <w:r w:rsidRPr="004B4081">
        <w:rPr>
          <w:lang w:val="en-US"/>
        </w:rPr>
        <w:t>and so on.</w:t>
      </w:r>
    </w:p>
    <w:p w14:paraId="18DFE540" w14:textId="77777777" w:rsidR="00B43209" w:rsidRPr="00B43209" w:rsidRDefault="00B43209" w:rsidP="00B43209">
      <w:pPr>
        <w:rPr>
          <w:lang w:val="en-US"/>
        </w:rPr>
      </w:pPr>
      <w:r w:rsidRPr="00B43209">
        <w:rPr>
          <w:lang w:val="en-US"/>
        </w:rPr>
        <w:t>After bulleted lists, be sure to return to the main body style (</w:t>
      </w:r>
      <w:r w:rsidR="00B13C56">
        <w:rPr>
          <w:lang w:val="en-US"/>
        </w:rPr>
        <w:t>Arimo</w:t>
      </w:r>
      <w:r w:rsidRPr="00B43209">
        <w:rPr>
          <w:lang w:val="en-US"/>
        </w:rPr>
        <w:t>, 11 pt, justified, with 0 pt spacing before and 6 pt after</w:t>
      </w:r>
      <w:r w:rsidR="00B13C56">
        <w:rPr>
          <w:lang w:val="en-US"/>
        </w:rPr>
        <w:t>, as set in the style “Standard”</w:t>
      </w:r>
      <w:r w:rsidRPr="00B43209">
        <w:rPr>
          <w:lang w:val="en-US"/>
        </w:rPr>
        <w:t>). This is the style that should be used for large blocks of text.</w:t>
      </w:r>
    </w:p>
    <w:p w14:paraId="606A9247" w14:textId="77777777" w:rsidR="00B43209" w:rsidRPr="00B43209" w:rsidRDefault="00B43209" w:rsidP="00D94B5D">
      <w:pPr>
        <w:pStyle w:val="berschrift11"/>
      </w:pPr>
      <w:r w:rsidRPr="00B43209">
        <w:t>Format of figures, equations, tables, references</w:t>
      </w:r>
    </w:p>
    <w:p w14:paraId="737A9950" w14:textId="77777777" w:rsidR="00B43209" w:rsidRPr="00B43209" w:rsidRDefault="00B43209" w:rsidP="00D94B5D">
      <w:pPr>
        <w:pStyle w:val="berschrift21"/>
        <w:spacing w:before="0" w:after="120"/>
      </w:pPr>
      <w:r w:rsidRPr="00B43209">
        <w:t>Figures</w:t>
      </w:r>
    </w:p>
    <w:p w14:paraId="41588501" w14:textId="77777777" w:rsidR="00B43209" w:rsidRPr="00B43209" w:rsidRDefault="00B43209" w:rsidP="00B43209">
      <w:pPr>
        <w:rPr>
          <w:lang w:val="en-US"/>
        </w:rPr>
      </w:pPr>
      <w:r w:rsidRPr="00B43209">
        <w:rPr>
          <w:lang w:val="en-US"/>
        </w:rPr>
        <w:t xml:space="preserve">Figures should be numbered with whole Arabic numerals (1, 2, 3, etc.). Every figure should have a caption. All photographs, schemas, graphs and diagrams are to be referred to as figures with high quality. Low-quality scans are not acceptable. Preferred format of figures </w:t>
      </w:r>
      <w:proofErr w:type="gramStart"/>
      <w:r w:rsidRPr="00B43209">
        <w:rPr>
          <w:lang w:val="en-US"/>
        </w:rPr>
        <w:t>are</w:t>
      </w:r>
      <w:proofErr w:type="gramEnd"/>
      <w:r w:rsidRPr="00B43209">
        <w:rPr>
          <w:lang w:val="en-US"/>
        </w:rPr>
        <w:t xml:space="preserve"> PNG, JPEG, BMP, GIF etc. with resolution not less than 300 DPI. The figures should be centered of the page. Lettering and symbols should be clearly defined either in the caption or in a legend provided as part of the figure. Figures should be placed at the top or bottom of a page wherever possible, as close as possible to the first reference to them in the paper.</w:t>
      </w:r>
    </w:p>
    <w:p w14:paraId="7BF3436A" w14:textId="77777777" w:rsidR="008E299B" w:rsidRDefault="00B43209" w:rsidP="008E299B">
      <w:pPr>
        <w:keepNext/>
      </w:pPr>
      <w:r w:rsidRPr="00B43209">
        <w:rPr>
          <w:noProof/>
        </w:rPr>
        <w:lastRenderedPageBreak/>
        <w:drawing>
          <wp:inline distT="0" distB="0" distL="0" distR="0" wp14:anchorId="14C26C02" wp14:editId="01B64F3D">
            <wp:extent cx="5512083" cy="1473276"/>
            <wp:effectExtent l="0" t="0" r="0" b="0"/>
            <wp:docPr id="11" name="Picture 11" descr="This figure requires alternativ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figure requires alternative text. "/>
                    <pic:cNvPicPr/>
                  </pic:nvPicPr>
                  <pic:blipFill>
                    <a:blip r:embed="rId17">
                      <a:extLst>
                        <a:ext uri="{28A0092B-C50C-407E-A947-70E740481C1C}">
                          <a14:useLocalDpi xmlns:a14="http://schemas.microsoft.com/office/drawing/2010/main" val="0"/>
                        </a:ext>
                      </a:extLst>
                    </a:blip>
                    <a:stretch>
                      <a:fillRect/>
                    </a:stretch>
                  </pic:blipFill>
                  <pic:spPr>
                    <a:xfrm>
                      <a:off x="0" y="0"/>
                      <a:ext cx="5512083" cy="1473276"/>
                    </a:xfrm>
                    <a:prstGeom prst="rect">
                      <a:avLst/>
                    </a:prstGeom>
                  </pic:spPr>
                </pic:pic>
              </a:graphicData>
            </a:graphic>
          </wp:inline>
        </w:drawing>
      </w:r>
    </w:p>
    <w:p w14:paraId="3E6E215C" w14:textId="77777777" w:rsidR="00B43209" w:rsidRPr="008E299B" w:rsidRDefault="008E299B" w:rsidP="008E299B">
      <w:pPr>
        <w:pStyle w:val="FigureTitle"/>
        <w:rPr>
          <w:lang w:val="en-US"/>
        </w:rPr>
      </w:pPr>
      <w:r w:rsidRPr="008E299B">
        <w:rPr>
          <w:lang w:val="en-US"/>
        </w:rPr>
        <w:t xml:space="preserve">Fig. </w:t>
      </w:r>
      <w:r>
        <w:fldChar w:fldCharType="begin"/>
      </w:r>
      <w:r w:rsidRPr="008E299B">
        <w:rPr>
          <w:lang w:val="en-US"/>
        </w:rPr>
        <w:instrText xml:space="preserve"> SEQ Fig. \* ARABIC </w:instrText>
      </w:r>
      <w:r>
        <w:fldChar w:fldCharType="separate"/>
      </w:r>
      <w:r w:rsidR="005B281A">
        <w:rPr>
          <w:noProof/>
          <w:lang w:val="en-US"/>
        </w:rPr>
        <w:t>1</w:t>
      </w:r>
      <w:r>
        <w:fldChar w:fldCharType="end"/>
      </w:r>
      <w:r w:rsidRPr="008E299B">
        <w:rPr>
          <w:lang w:val="en-US"/>
        </w:rPr>
        <w:t xml:space="preserve"> </w:t>
      </w:r>
      <w:r>
        <w:rPr>
          <w:lang w:val="en-US"/>
        </w:rPr>
        <w:tab/>
      </w:r>
      <w:r w:rsidRPr="008E299B">
        <w:rPr>
          <w:lang w:val="en-US"/>
        </w:rPr>
        <w:t>(a) Figure caption; (b) Figure caption; (c) Figure caption.</w:t>
      </w:r>
    </w:p>
    <w:p w14:paraId="220296F9" w14:textId="77777777" w:rsidR="00B43209" w:rsidRPr="00B43209" w:rsidRDefault="00B43209" w:rsidP="00B43209">
      <w:r w:rsidRPr="00B43209">
        <w:rPr>
          <w:lang w:val="en-US"/>
        </w:rPr>
        <w:t>The figure number and caption should be typed below the illustration in 10 pt, centered, with 6pt spacing before and 12pt after</w:t>
      </w:r>
      <w:r w:rsidR="00315FB9">
        <w:rPr>
          <w:lang w:val="en-US"/>
        </w:rPr>
        <w:t>, as set in the style “Figure Title”</w:t>
      </w:r>
      <w:r w:rsidRPr="00B43209">
        <w:rPr>
          <w:lang w:val="en-US"/>
        </w:rPr>
        <w:t xml:space="preserve">. Artwork has no text along the side of it in the main body of the text. If two or more images fit next to each other, these may be placed next to each other to save space. </w:t>
      </w:r>
      <w:r w:rsidRPr="00B43209">
        <w:t>For example, see Fig. 1.</w:t>
      </w:r>
    </w:p>
    <w:p w14:paraId="58668C0C" w14:textId="77777777" w:rsidR="00B43209" w:rsidRPr="00B43209" w:rsidRDefault="00B43209" w:rsidP="008E299B">
      <w:pPr>
        <w:pStyle w:val="berschrift21"/>
      </w:pPr>
      <w:r w:rsidRPr="00B43209">
        <w:t>Equations</w:t>
      </w:r>
    </w:p>
    <w:p w14:paraId="71178E09" w14:textId="77777777" w:rsidR="00B43209" w:rsidRPr="00B43209" w:rsidRDefault="00B43209" w:rsidP="00B43209">
      <w:pPr>
        <w:rPr>
          <w:lang w:val="en-US"/>
        </w:rPr>
      </w:pPr>
      <w:r w:rsidRPr="00B43209">
        <w:rPr>
          <w:lang w:val="en-US"/>
        </w:rPr>
        <w:t xml:space="preserve">Equations and formulas should be typed in the internal Word-Equation editor, numbered consecutively with Arabic numerals. The formula with a number – the formula itself should be located on the </w:t>
      </w:r>
      <w:proofErr w:type="gramStart"/>
      <w:r w:rsidRPr="00B43209">
        <w:rPr>
          <w:lang w:val="en-US"/>
        </w:rPr>
        <w:t>left hand</w:t>
      </w:r>
      <w:proofErr w:type="gramEnd"/>
      <w:r w:rsidRPr="00B43209">
        <w:rPr>
          <w:lang w:val="en-US"/>
        </w:rPr>
        <w:t xml:space="preserve"> side of the page, but a number – on the right one.</w:t>
      </w:r>
    </w:p>
    <w:p w14:paraId="2FB0DBC4" w14:textId="77777777" w:rsidR="00B43209" w:rsidRPr="008E299B" w:rsidRDefault="000040CC" w:rsidP="008E299B">
      <w:pPr>
        <w:rPr>
          <w:lang w:val="en-US"/>
        </w:rPr>
      </w:pPr>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lang w:val="en-US"/>
                  </w:rPr>
                  <m:t>+</m:t>
                </m:r>
                <m:r>
                  <w:rPr>
                    <w:rFonts w:ascii="Cambria Math" w:hAnsi="Cambria Math"/>
                  </w:rPr>
                  <m:t>a</m:t>
                </m:r>
              </m:e>
            </m:d>
          </m:e>
          <m:sup>
            <m:r>
              <w:rPr>
                <w:rFonts w:ascii="Cambria Math" w:hAnsi="Cambria Math"/>
              </w:rPr>
              <m:t>n</m:t>
            </m:r>
          </m:sup>
        </m:sSup>
        <m:r>
          <w:rPr>
            <w:rFonts w:ascii="Cambria Math" w:hAnsi="Cambria Math"/>
            <w:lang w:val="en-US"/>
          </w:rPr>
          <m:t>=</m:t>
        </m:r>
        <m:nary>
          <m:naryPr>
            <m:chr m:val="∑"/>
            <m:grow m:val="1"/>
            <m:ctrlPr>
              <w:rPr>
                <w:rFonts w:ascii="Cambria Math" w:hAnsi="Cambria Math"/>
              </w:rPr>
            </m:ctrlPr>
          </m:naryPr>
          <m:sub>
            <m:r>
              <w:rPr>
                <w:rFonts w:ascii="Cambria Math" w:hAnsi="Cambria Math"/>
              </w:rPr>
              <m:t>k</m:t>
            </m:r>
            <m:r>
              <w:rPr>
                <w:rFonts w:ascii="Cambria Math" w:hAnsi="Cambria Math"/>
                <w:lang w:val="en-US"/>
              </w:rPr>
              <m:t>=0</m:t>
            </m:r>
          </m:sub>
          <m:sup>
            <m:r>
              <w:rPr>
                <w:rFonts w:ascii="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hAnsi="Cambria Math"/>
                      </w:rPr>
                      <m:t>n</m:t>
                    </m:r>
                  </m:num>
                  <m:den>
                    <m:r>
                      <w:rPr>
                        <w:rFonts w:ascii="Cambria Math" w:hAnsi="Cambria Math"/>
                      </w:rPr>
                      <m:t>k</m:t>
                    </m:r>
                  </m:den>
                </m:f>
              </m:e>
            </m:d>
            <m:sSup>
              <m:sSupPr>
                <m:ctrlPr>
                  <w:rPr>
                    <w:rFonts w:ascii="Cambria Math" w:hAnsi="Cambria Math"/>
                  </w:rPr>
                </m:ctrlPr>
              </m:sSupPr>
              <m:e>
                <m:r>
                  <w:rPr>
                    <w:rFonts w:ascii="Cambria Math" w:hAnsi="Cambria Math"/>
                  </w:rPr>
                  <m:t>x</m:t>
                </m:r>
              </m:e>
              <m:sup>
                <m:r>
                  <w:rPr>
                    <w:rFonts w:ascii="Cambria Math" w:hAnsi="Cambria Math"/>
                  </w:rPr>
                  <m:t>k</m:t>
                </m:r>
              </m:sup>
            </m:sSup>
            <m:sSup>
              <m:sSupPr>
                <m:ctrlPr>
                  <w:rPr>
                    <w:rFonts w:ascii="Cambria Math" w:hAnsi="Cambria Math"/>
                  </w:rPr>
                </m:ctrlPr>
              </m:sSupPr>
              <m:e>
                <m:r>
                  <w:rPr>
                    <w:rFonts w:ascii="Cambria Math" w:hAnsi="Cambria Math"/>
                  </w:rPr>
                  <m:t>a</m:t>
                </m:r>
              </m:e>
              <m:sup>
                <m:r>
                  <w:rPr>
                    <w:rFonts w:ascii="Cambria Math" w:hAnsi="Cambria Math"/>
                  </w:rPr>
                  <m:t>n</m:t>
                </m:r>
                <m:r>
                  <w:rPr>
                    <w:rFonts w:ascii="Cambria Math" w:hAnsi="Cambria Math"/>
                    <w:lang w:val="en-US"/>
                  </w:rPr>
                  <m:t>-</m:t>
                </m:r>
                <m:r>
                  <w:rPr>
                    <w:rFonts w:ascii="Cambria Math" w:hAnsi="Cambria Math"/>
                  </w:rPr>
                  <m:t>k</m:t>
                </m:r>
              </m:sup>
            </m:sSup>
          </m:e>
        </m:nary>
      </m:oMath>
      <w:r w:rsidR="008E299B" w:rsidRPr="008E299B">
        <w:rPr>
          <w:lang w:val="en-US"/>
        </w:rPr>
        <w:t xml:space="preserve"> </w:t>
      </w:r>
      <w:r w:rsidR="008E299B">
        <w:rPr>
          <w:lang w:val="en-US"/>
        </w:rPr>
        <w:tab/>
      </w:r>
      <w:r w:rsidR="008E299B">
        <w:rPr>
          <w:lang w:val="en-US"/>
        </w:rPr>
        <w:tab/>
      </w:r>
      <w:r w:rsidR="00B43209" w:rsidRPr="008E299B">
        <w:rPr>
          <w:lang w:val="en-US"/>
        </w:rPr>
        <w:t>(1)</w:t>
      </w:r>
    </w:p>
    <w:p w14:paraId="2EEBC8A5" w14:textId="77777777" w:rsidR="00B43209" w:rsidRPr="00B43209" w:rsidRDefault="00B43209" w:rsidP="00B43209">
      <w:r w:rsidRPr="00B43209">
        <w:rPr>
          <w:lang w:val="en-US"/>
        </w:rPr>
        <w:t>There should be 0 pt spa</w:t>
      </w:r>
      <w:r w:rsidR="008E299B">
        <w:rPr>
          <w:lang w:val="en-US"/>
        </w:rPr>
        <w:t>c</w:t>
      </w:r>
      <w:r w:rsidRPr="00B43209">
        <w:rPr>
          <w:lang w:val="en-US"/>
        </w:rPr>
        <w:t>ing befor</w:t>
      </w:r>
      <w:r w:rsidR="008E299B">
        <w:rPr>
          <w:lang w:val="en-US"/>
        </w:rPr>
        <w:t>e</w:t>
      </w:r>
      <w:r w:rsidRPr="00B43209">
        <w:rPr>
          <w:lang w:val="en-US"/>
        </w:rPr>
        <w:t xml:space="preserve"> and 6 pt after each equation. References to equations in the text should appear as Equation (1). </w:t>
      </w:r>
      <w:r w:rsidRPr="00B43209">
        <w:t>All units should be expressed in SI units.</w:t>
      </w:r>
    </w:p>
    <w:p w14:paraId="267D1EA3" w14:textId="77777777" w:rsidR="00B43209" w:rsidRPr="00B43209" w:rsidRDefault="00B43209" w:rsidP="008E299B">
      <w:pPr>
        <w:pStyle w:val="berschrift21"/>
      </w:pPr>
      <w:r w:rsidRPr="00B43209">
        <w:t>Tables</w:t>
      </w:r>
    </w:p>
    <w:p w14:paraId="290D0BA3" w14:textId="77777777" w:rsidR="00B43209" w:rsidRPr="00B43209" w:rsidRDefault="00B43209" w:rsidP="00B43209">
      <w:pPr>
        <w:rPr>
          <w:lang w:val="en-US"/>
        </w:rPr>
      </w:pPr>
      <w:r w:rsidRPr="00B43209">
        <w:rPr>
          <w:lang w:val="en-US"/>
        </w:rPr>
        <w:t>All tables should be numbered with Arabic numerals and each should have a caption. Table number and caption should be placed above tables (</w:t>
      </w:r>
      <w:r w:rsidR="00FC09B8">
        <w:rPr>
          <w:lang w:val="en-US"/>
        </w:rPr>
        <w:t>Arimo</w:t>
      </w:r>
      <w:r w:rsidRPr="00B43209">
        <w:rPr>
          <w:lang w:val="en-US"/>
        </w:rPr>
        <w:t xml:space="preserve">, Italic, 10 pt, centered, with 12pt spacing before and 6pt after. Text in the table should be </w:t>
      </w:r>
      <w:r w:rsidR="00FC09B8">
        <w:rPr>
          <w:lang w:val="en-US"/>
        </w:rPr>
        <w:t>Arimo</w:t>
      </w:r>
      <w:r w:rsidRPr="00B43209">
        <w:rPr>
          <w:lang w:val="en-US"/>
        </w:rPr>
        <w:t>, 10 pt, left aligned</w:t>
      </w:r>
      <w:r w:rsidR="00315FB9">
        <w:rPr>
          <w:lang w:val="en-US"/>
        </w:rPr>
        <w:t>, as set in the style “Table Title”</w:t>
      </w:r>
      <w:r w:rsidRPr="00B43209">
        <w:rPr>
          <w:lang w:val="en-US"/>
        </w:rPr>
        <w:t>. Only horizontal lines should be used within a table, to distinguish the column headings from the body of the table, and immediately above and below the table. Tables should be embedded into the text and not supplied separately. Further, they should be placed close as possible to the first reference to them in the paper. Below is an example which the authors may find useful.</w:t>
      </w:r>
    </w:p>
    <w:p w14:paraId="74843D6F" w14:textId="77777777" w:rsidR="008E299B" w:rsidRPr="004B4081" w:rsidRDefault="008E299B" w:rsidP="004B4081">
      <w:pPr>
        <w:pStyle w:val="TableTitle"/>
      </w:pPr>
      <w:r w:rsidRPr="004B4081">
        <w:t xml:space="preserve">Table </w:t>
      </w:r>
      <w:r w:rsidRPr="004B4081">
        <w:fldChar w:fldCharType="begin"/>
      </w:r>
      <w:r w:rsidRPr="004B4081">
        <w:instrText xml:space="preserve"> SEQ Table \* ARABIC </w:instrText>
      </w:r>
      <w:r w:rsidRPr="004B4081">
        <w:fldChar w:fldCharType="separate"/>
      </w:r>
      <w:r w:rsidR="005B281A">
        <w:rPr>
          <w:noProof/>
        </w:rPr>
        <w:t>1</w:t>
      </w:r>
      <w:r w:rsidRPr="004B4081">
        <w:fldChar w:fldCharType="end"/>
      </w:r>
      <w:r w:rsidRPr="004B4081">
        <w:t>. Example of a table.</w:t>
      </w:r>
    </w:p>
    <w:tbl>
      <w:tblPr>
        <w:tblStyle w:val="EinfacheTabelle2"/>
        <w:tblW w:w="0" w:type="auto"/>
        <w:tblLook w:val="04A0" w:firstRow="1" w:lastRow="0" w:firstColumn="1" w:lastColumn="0" w:noHBand="0" w:noVBand="1"/>
      </w:tblPr>
      <w:tblGrid>
        <w:gridCol w:w="2683"/>
        <w:gridCol w:w="2507"/>
        <w:gridCol w:w="2507"/>
        <w:gridCol w:w="2507"/>
      </w:tblGrid>
      <w:tr w:rsidR="00B43209" w:rsidRPr="00B43209" w14:paraId="73CFD75E" w14:textId="77777777" w:rsidTr="004266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14:paraId="1035C7A2" w14:textId="77777777" w:rsidR="00B43209" w:rsidRPr="00B43209" w:rsidRDefault="00B43209" w:rsidP="008E299B">
            <w:pPr>
              <w:pStyle w:val="TableContent"/>
            </w:pPr>
            <w:r w:rsidRPr="00B43209">
              <w:t>Heading</w:t>
            </w:r>
          </w:p>
        </w:tc>
        <w:tc>
          <w:tcPr>
            <w:tcW w:w="2507" w:type="dxa"/>
          </w:tcPr>
          <w:p w14:paraId="7A385283" w14:textId="77777777" w:rsidR="00B43209" w:rsidRPr="00B43209" w:rsidRDefault="00B43209" w:rsidP="008E299B">
            <w:pPr>
              <w:pStyle w:val="TableContent"/>
              <w:cnfStyle w:val="100000000000" w:firstRow="1" w:lastRow="0" w:firstColumn="0" w:lastColumn="0" w:oddVBand="0" w:evenVBand="0" w:oddHBand="0" w:evenHBand="0" w:firstRowFirstColumn="0" w:firstRowLastColumn="0" w:lastRowFirstColumn="0" w:lastRowLastColumn="0"/>
            </w:pPr>
            <w:r w:rsidRPr="00B43209">
              <w:t>Column A</w:t>
            </w:r>
          </w:p>
          <w:p w14:paraId="5DC2626D" w14:textId="77777777" w:rsidR="00B43209" w:rsidRPr="00B43209" w:rsidRDefault="00B43209" w:rsidP="008E299B">
            <w:pPr>
              <w:pStyle w:val="TableContent"/>
              <w:cnfStyle w:val="100000000000" w:firstRow="1" w:lastRow="0" w:firstColumn="0" w:lastColumn="0" w:oddVBand="0" w:evenVBand="0" w:oddHBand="0" w:evenHBand="0" w:firstRowFirstColumn="0" w:firstRowLastColumn="0" w:lastRowFirstColumn="0" w:lastRowLastColumn="0"/>
            </w:pPr>
            <w:r w:rsidRPr="00B43209">
              <w:t>[Unit]</w:t>
            </w:r>
          </w:p>
        </w:tc>
        <w:tc>
          <w:tcPr>
            <w:tcW w:w="2507" w:type="dxa"/>
          </w:tcPr>
          <w:p w14:paraId="0546CCBD" w14:textId="77777777" w:rsidR="00B43209" w:rsidRPr="00B43209" w:rsidRDefault="00B43209" w:rsidP="008E299B">
            <w:pPr>
              <w:pStyle w:val="TableContent"/>
              <w:cnfStyle w:val="100000000000" w:firstRow="1" w:lastRow="0" w:firstColumn="0" w:lastColumn="0" w:oddVBand="0" w:evenVBand="0" w:oddHBand="0" w:evenHBand="0" w:firstRowFirstColumn="0" w:firstRowLastColumn="0" w:lastRowFirstColumn="0" w:lastRowLastColumn="0"/>
            </w:pPr>
            <w:r w:rsidRPr="00B43209">
              <w:t>Column B</w:t>
            </w:r>
          </w:p>
          <w:p w14:paraId="082919AC" w14:textId="77777777" w:rsidR="00B43209" w:rsidRPr="00B43209" w:rsidRDefault="00B43209" w:rsidP="008E299B">
            <w:pPr>
              <w:pStyle w:val="TableContent"/>
              <w:cnfStyle w:val="100000000000" w:firstRow="1" w:lastRow="0" w:firstColumn="0" w:lastColumn="0" w:oddVBand="0" w:evenVBand="0" w:oddHBand="0" w:evenHBand="0" w:firstRowFirstColumn="0" w:firstRowLastColumn="0" w:lastRowFirstColumn="0" w:lastRowLastColumn="0"/>
            </w:pPr>
            <w:r w:rsidRPr="00B43209">
              <w:t>[Unit]</w:t>
            </w:r>
          </w:p>
        </w:tc>
        <w:tc>
          <w:tcPr>
            <w:tcW w:w="2507" w:type="dxa"/>
          </w:tcPr>
          <w:p w14:paraId="2BCA9901" w14:textId="77777777" w:rsidR="00B43209" w:rsidRPr="00B43209" w:rsidRDefault="00B43209" w:rsidP="008E299B">
            <w:pPr>
              <w:pStyle w:val="TableContent"/>
              <w:cnfStyle w:val="100000000000" w:firstRow="1" w:lastRow="0" w:firstColumn="0" w:lastColumn="0" w:oddVBand="0" w:evenVBand="0" w:oddHBand="0" w:evenHBand="0" w:firstRowFirstColumn="0" w:firstRowLastColumn="0" w:lastRowFirstColumn="0" w:lastRowLastColumn="0"/>
            </w:pPr>
            <w:r w:rsidRPr="00B43209">
              <w:t>Column C</w:t>
            </w:r>
          </w:p>
          <w:p w14:paraId="165C73B6" w14:textId="77777777" w:rsidR="00B43209" w:rsidRPr="00B43209" w:rsidRDefault="00B43209" w:rsidP="008E299B">
            <w:pPr>
              <w:pStyle w:val="TableContent"/>
              <w:cnfStyle w:val="100000000000" w:firstRow="1" w:lastRow="0" w:firstColumn="0" w:lastColumn="0" w:oddVBand="0" w:evenVBand="0" w:oddHBand="0" w:evenHBand="0" w:firstRowFirstColumn="0" w:firstRowLastColumn="0" w:lastRowFirstColumn="0" w:lastRowLastColumn="0"/>
            </w:pPr>
            <w:r w:rsidRPr="00B43209">
              <w:t>[Unit]</w:t>
            </w:r>
          </w:p>
        </w:tc>
      </w:tr>
      <w:tr w:rsidR="00B43209" w:rsidRPr="00B43209" w14:paraId="2578F5B0" w14:textId="77777777" w:rsidTr="00426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Borders>
              <w:bottom w:val="nil"/>
            </w:tcBorders>
          </w:tcPr>
          <w:p w14:paraId="07863194" w14:textId="77777777" w:rsidR="00B43209" w:rsidRPr="00B43209" w:rsidRDefault="00B43209" w:rsidP="008E299B">
            <w:pPr>
              <w:pStyle w:val="TableContent"/>
            </w:pPr>
            <w:r w:rsidRPr="00B43209">
              <w:t>text</w:t>
            </w:r>
          </w:p>
        </w:tc>
        <w:tc>
          <w:tcPr>
            <w:tcW w:w="2507" w:type="dxa"/>
            <w:tcBorders>
              <w:bottom w:val="nil"/>
            </w:tcBorders>
          </w:tcPr>
          <w:p w14:paraId="4228BB21" w14:textId="77777777" w:rsidR="00B43209" w:rsidRPr="00B43209" w:rsidRDefault="00B43209" w:rsidP="008E299B">
            <w:pPr>
              <w:pStyle w:val="TableContent"/>
              <w:cnfStyle w:val="000000100000" w:firstRow="0" w:lastRow="0" w:firstColumn="0" w:lastColumn="0" w:oddVBand="0" w:evenVBand="0" w:oddHBand="1" w:evenHBand="0" w:firstRowFirstColumn="0" w:firstRowLastColumn="0" w:lastRowFirstColumn="0" w:lastRowLastColumn="0"/>
            </w:pPr>
            <w:r w:rsidRPr="00B43209">
              <w:t>data</w:t>
            </w:r>
          </w:p>
        </w:tc>
        <w:tc>
          <w:tcPr>
            <w:tcW w:w="2507" w:type="dxa"/>
            <w:tcBorders>
              <w:bottom w:val="nil"/>
            </w:tcBorders>
          </w:tcPr>
          <w:p w14:paraId="2F9FBBF4" w14:textId="77777777" w:rsidR="00B43209" w:rsidRPr="00B43209" w:rsidRDefault="00B43209" w:rsidP="008E299B">
            <w:pPr>
              <w:pStyle w:val="TableContent"/>
              <w:cnfStyle w:val="000000100000" w:firstRow="0" w:lastRow="0" w:firstColumn="0" w:lastColumn="0" w:oddVBand="0" w:evenVBand="0" w:oddHBand="1" w:evenHBand="0" w:firstRowFirstColumn="0" w:firstRowLastColumn="0" w:lastRowFirstColumn="0" w:lastRowLastColumn="0"/>
            </w:pPr>
            <w:r w:rsidRPr="00B43209">
              <w:t>data</w:t>
            </w:r>
          </w:p>
        </w:tc>
        <w:tc>
          <w:tcPr>
            <w:tcW w:w="2507" w:type="dxa"/>
            <w:tcBorders>
              <w:bottom w:val="nil"/>
            </w:tcBorders>
          </w:tcPr>
          <w:p w14:paraId="1DFA46C0" w14:textId="77777777" w:rsidR="00B43209" w:rsidRPr="00B43209" w:rsidRDefault="00B43209" w:rsidP="008E299B">
            <w:pPr>
              <w:pStyle w:val="TableContent"/>
              <w:cnfStyle w:val="000000100000" w:firstRow="0" w:lastRow="0" w:firstColumn="0" w:lastColumn="0" w:oddVBand="0" w:evenVBand="0" w:oddHBand="1" w:evenHBand="0" w:firstRowFirstColumn="0" w:firstRowLastColumn="0" w:lastRowFirstColumn="0" w:lastRowLastColumn="0"/>
            </w:pPr>
            <w:r w:rsidRPr="00B43209">
              <w:t>data</w:t>
            </w:r>
          </w:p>
        </w:tc>
      </w:tr>
      <w:tr w:rsidR="00B43209" w:rsidRPr="00B43209" w14:paraId="509D0EA4" w14:textId="77777777" w:rsidTr="00426650">
        <w:tc>
          <w:tcPr>
            <w:cnfStyle w:val="001000000000" w:firstRow="0" w:lastRow="0" w:firstColumn="1" w:lastColumn="0" w:oddVBand="0" w:evenVBand="0" w:oddHBand="0" w:evenHBand="0" w:firstRowFirstColumn="0" w:firstRowLastColumn="0" w:lastRowFirstColumn="0" w:lastRowLastColumn="0"/>
            <w:tcW w:w="2683" w:type="dxa"/>
            <w:tcBorders>
              <w:top w:val="nil"/>
              <w:bottom w:val="nil"/>
            </w:tcBorders>
          </w:tcPr>
          <w:p w14:paraId="2C7634C9" w14:textId="77777777" w:rsidR="00B43209" w:rsidRPr="00B43209" w:rsidRDefault="00B43209" w:rsidP="008E299B">
            <w:pPr>
              <w:pStyle w:val="TableContent"/>
            </w:pPr>
            <w:r w:rsidRPr="00B43209">
              <w:t>text</w:t>
            </w:r>
          </w:p>
        </w:tc>
        <w:tc>
          <w:tcPr>
            <w:tcW w:w="2507" w:type="dxa"/>
            <w:tcBorders>
              <w:top w:val="nil"/>
              <w:bottom w:val="nil"/>
            </w:tcBorders>
          </w:tcPr>
          <w:p w14:paraId="4DD3C04F" w14:textId="77777777" w:rsidR="00B43209" w:rsidRPr="00B43209" w:rsidRDefault="00B43209" w:rsidP="008E299B">
            <w:pPr>
              <w:pStyle w:val="TableContent"/>
              <w:cnfStyle w:val="000000000000" w:firstRow="0" w:lastRow="0" w:firstColumn="0" w:lastColumn="0" w:oddVBand="0" w:evenVBand="0" w:oddHBand="0" w:evenHBand="0" w:firstRowFirstColumn="0" w:firstRowLastColumn="0" w:lastRowFirstColumn="0" w:lastRowLastColumn="0"/>
            </w:pPr>
            <w:r w:rsidRPr="00B43209">
              <w:t>data</w:t>
            </w:r>
          </w:p>
        </w:tc>
        <w:tc>
          <w:tcPr>
            <w:tcW w:w="2507" w:type="dxa"/>
            <w:tcBorders>
              <w:top w:val="nil"/>
              <w:bottom w:val="nil"/>
            </w:tcBorders>
          </w:tcPr>
          <w:p w14:paraId="4F8586DE" w14:textId="77777777" w:rsidR="00B43209" w:rsidRPr="00B43209" w:rsidRDefault="00B43209" w:rsidP="008E299B">
            <w:pPr>
              <w:pStyle w:val="TableContent"/>
              <w:cnfStyle w:val="000000000000" w:firstRow="0" w:lastRow="0" w:firstColumn="0" w:lastColumn="0" w:oddVBand="0" w:evenVBand="0" w:oddHBand="0" w:evenHBand="0" w:firstRowFirstColumn="0" w:firstRowLastColumn="0" w:lastRowFirstColumn="0" w:lastRowLastColumn="0"/>
            </w:pPr>
            <w:r w:rsidRPr="00B43209">
              <w:t>data</w:t>
            </w:r>
          </w:p>
        </w:tc>
        <w:tc>
          <w:tcPr>
            <w:tcW w:w="2507" w:type="dxa"/>
            <w:tcBorders>
              <w:top w:val="nil"/>
              <w:bottom w:val="nil"/>
            </w:tcBorders>
          </w:tcPr>
          <w:p w14:paraId="5093C944" w14:textId="77777777" w:rsidR="00B43209" w:rsidRPr="00B43209" w:rsidRDefault="00B43209" w:rsidP="008E299B">
            <w:pPr>
              <w:pStyle w:val="TableContent"/>
              <w:cnfStyle w:val="000000000000" w:firstRow="0" w:lastRow="0" w:firstColumn="0" w:lastColumn="0" w:oddVBand="0" w:evenVBand="0" w:oddHBand="0" w:evenHBand="0" w:firstRowFirstColumn="0" w:firstRowLastColumn="0" w:lastRowFirstColumn="0" w:lastRowLastColumn="0"/>
            </w:pPr>
            <w:r w:rsidRPr="00B43209">
              <w:t>data</w:t>
            </w:r>
          </w:p>
        </w:tc>
      </w:tr>
      <w:tr w:rsidR="00B43209" w:rsidRPr="00B43209" w14:paraId="4CDC49CF" w14:textId="77777777" w:rsidTr="00426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Borders>
              <w:top w:val="nil"/>
            </w:tcBorders>
          </w:tcPr>
          <w:p w14:paraId="34479AB9" w14:textId="77777777" w:rsidR="00B43209" w:rsidRPr="00B43209" w:rsidRDefault="00B43209" w:rsidP="008E299B">
            <w:pPr>
              <w:pStyle w:val="TableContent"/>
            </w:pPr>
            <w:r w:rsidRPr="00B43209">
              <w:t>text</w:t>
            </w:r>
          </w:p>
        </w:tc>
        <w:tc>
          <w:tcPr>
            <w:tcW w:w="2507" w:type="dxa"/>
            <w:tcBorders>
              <w:top w:val="nil"/>
            </w:tcBorders>
          </w:tcPr>
          <w:p w14:paraId="3A076953" w14:textId="77777777" w:rsidR="00B43209" w:rsidRPr="00B43209" w:rsidRDefault="00B43209" w:rsidP="008E299B">
            <w:pPr>
              <w:pStyle w:val="TableContent"/>
              <w:cnfStyle w:val="000000100000" w:firstRow="0" w:lastRow="0" w:firstColumn="0" w:lastColumn="0" w:oddVBand="0" w:evenVBand="0" w:oddHBand="1" w:evenHBand="0" w:firstRowFirstColumn="0" w:firstRowLastColumn="0" w:lastRowFirstColumn="0" w:lastRowLastColumn="0"/>
            </w:pPr>
            <w:r w:rsidRPr="00B43209">
              <w:t>data</w:t>
            </w:r>
          </w:p>
        </w:tc>
        <w:tc>
          <w:tcPr>
            <w:tcW w:w="2507" w:type="dxa"/>
            <w:tcBorders>
              <w:top w:val="nil"/>
            </w:tcBorders>
          </w:tcPr>
          <w:p w14:paraId="49605EE2" w14:textId="77777777" w:rsidR="00B43209" w:rsidRPr="00B43209" w:rsidRDefault="00B43209" w:rsidP="008E299B">
            <w:pPr>
              <w:pStyle w:val="TableContent"/>
              <w:cnfStyle w:val="000000100000" w:firstRow="0" w:lastRow="0" w:firstColumn="0" w:lastColumn="0" w:oddVBand="0" w:evenVBand="0" w:oddHBand="1" w:evenHBand="0" w:firstRowFirstColumn="0" w:firstRowLastColumn="0" w:lastRowFirstColumn="0" w:lastRowLastColumn="0"/>
            </w:pPr>
            <w:r w:rsidRPr="00B43209">
              <w:t>data</w:t>
            </w:r>
          </w:p>
        </w:tc>
        <w:tc>
          <w:tcPr>
            <w:tcW w:w="2507" w:type="dxa"/>
            <w:tcBorders>
              <w:top w:val="nil"/>
            </w:tcBorders>
          </w:tcPr>
          <w:p w14:paraId="1124D3C1" w14:textId="77777777" w:rsidR="00B43209" w:rsidRPr="00B43209" w:rsidRDefault="00B43209" w:rsidP="008E299B">
            <w:pPr>
              <w:pStyle w:val="TableContent"/>
              <w:cnfStyle w:val="000000100000" w:firstRow="0" w:lastRow="0" w:firstColumn="0" w:lastColumn="0" w:oddVBand="0" w:evenVBand="0" w:oddHBand="1" w:evenHBand="0" w:firstRowFirstColumn="0" w:firstRowLastColumn="0" w:lastRowFirstColumn="0" w:lastRowLastColumn="0"/>
            </w:pPr>
            <w:r w:rsidRPr="00B43209">
              <w:t>data</w:t>
            </w:r>
          </w:p>
        </w:tc>
      </w:tr>
    </w:tbl>
    <w:p w14:paraId="3A087AF8" w14:textId="77777777" w:rsidR="00B43209" w:rsidRPr="00B43209" w:rsidRDefault="00B43209" w:rsidP="004B4081">
      <w:pPr>
        <w:pStyle w:val="berschrift21"/>
      </w:pPr>
      <w:r w:rsidRPr="00B43209">
        <w:t>Construction of references</w:t>
      </w:r>
    </w:p>
    <w:p w14:paraId="72623DBA" w14:textId="77777777" w:rsidR="00B43209" w:rsidRPr="00B43209" w:rsidRDefault="00B43209" w:rsidP="00B43209">
      <w:pPr>
        <w:rPr>
          <w:lang w:val="en-US"/>
        </w:rPr>
      </w:pPr>
      <w:r w:rsidRPr="00B43209">
        <w:rPr>
          <w:lang w:val="en-US"/>
        </w:rPr>
        <w:t>References should be listed at the end of the paper. Do not begin them on a new page unless this is absolutely necessary. Indicate references by a numeral or numerals in square brackets, e.g. [1] or [2,3], or [4-6], in the text.</w:t>
      </w:r>
    </w:p>
    <w:p w14:paraId="3DE70D45" w14:textId="77777777" w:rsidR="00B43209" w:rsidRPr="00B43209" w:rsidRDefault="00B43209" w:rsidP="00B43209">
      <w:pPr>
        <w:rPr>
          <w:lang w:val="en-US"/>
        </w:rPr>
      </w:pPr>
      <w:r w:rsidRPr="00B43209">
        <w:rPr>
          <w:lang w:val="en-US"/>
        </w:rPr>
        <w:lastRenderedPageBreak/>
        <w:t>References must be numbered in order of appearance in the text (including citations in tables and legends) and listed individually at the end of the manuscript. Include the digital object identifier (DOI) for all references where available.</w:t>
      </w:r>
    </w:p>
    <w:p w14:paraId="63F4DDEA" w14:textId="77777777" w:rsidR="00B43209" w:rsidRPr="00B43209" w:rsidRDefault="00B43209" w:rsidP="00B43209">
      <w:pPr>
        <w:rPr>
          <w:lang w:val="en-US"/>
        </w:rPr>
      </w:pPr>
      <w:r w:rsidRPr="00B43209">
        <w:rPr>
          <w:lang w:val="en-US"/>
        </w:rPr>
        <w:t>Examples of how your reference should be listed are given at the end of this template in the References section, which will allow you to assemble your reference list according to the correct format and font size.</w:t>
      </w:r>
    </w:p>
    <w:p w14:paraId="43F24FA5" w14:textId="77777777" w:rsidR="00B43209" w:rsidRPr="00B43209" w:rsidRDefault="00B43209" w:rsidP="004B4081">
      <w:pPr>
        <w:pStyle w:val="berschrift21"/>
      </w:pPr>
      <w:r w:rsidRPr="00B43209">
        <w:t>File naming</w:t>
      </w:r>
    </w:p>
    <w:p w14:paraId="41E64D86" w14:textId="77777777" w:rsidR="00B43209" w:rsidRPr="00B43209" w:rsidRDefault="00B43209" w:rsidP="00B43209">
      <w:pPr>
        <w:rPr>
          <w:lang w:val="en-US"/>
        </w:rPr>
      </w:pPr>
      <w:r w:rsidRPr="00B43209">
        <w:rPr>
          <w:lang w:val="en-US"/>
        </w:rPr>
        <w:t xml:space="preserve">Do not convert your paper to PDF format. Please title your files in this order type_paper_autors.docx. For </w:t>
      </w:r>
      <w:proofErr w:type="gramStart"/>
      <w:r w:rsidRPr="00B43209">
        <w:rPr>
          <w:lang w:val="en-US"/>
        </w:rPr>
        <w:t>example</w:t>
      </w:r>
      <w:proofErr w:type="gramEnd"/>
      <w:r w:rsidRPr="00B43209">
        <w:rPr>
          <w:lang w:val="en-US"/>
        </w:rPr>
        <w:t xml:space="preserve"> </w:t>
      </w:r>
      <w:r w:rsidRPr="004B4081">
        <w:rPr>
          <w:rFonts w:ascii="Arimo italic" w:hAnsi="Arimo italic"/>
          <w:lang w:val="en-US"/>
        </w:rPr>
        <w:t>review_article_surmane1_surmane2_surname3.docx</w:t>
      </w:r>
      <w:r w:rsidRPr="00B43209">
        <w:rPr>
          <w:lang w:val="en-US"/>
        </w:rPr>
        <w:t xml:space="preserve"> or </w:t>
      </w:r>
      <w:r w:rsidRPr="004B4081">
        <w:rPr>
          <w:rFonts w:ascii="Arimo italic" w:hAnsi="Arimo italic"/>
          <w:lang w:val="en-US"/>
        </w:rPr>
        <w:t>poster_surmane1_surmane2_surname3.docx</w:t>
      </w:r>
      <w:r w:rsidRPr="00B43209">
        <w:rPr>
          <w:lang w:val="en-US"/>
        </w:rPr>
        <w:t>, and e.t.</w:t>
      </w:r>
    </w:p>
    <w:p w14:paraId="3B38ECB0" w14:textId="77777777" w:rsidR="00B43209" w:rsidRPr="00B43209" w:rsidRDefault="00B43209" w:rsidP="004B4081">
      <w:pPr>
        <w:pStyle w:val="berschrift21"/>
      </w:pPr>
      <w:r w:rsidRPr="00B43209">
        <w:t>Footnotes</w:t>
      </w:r>
    </w:p>
    <w:p w14:paraId="11DD0211" w14:textId="77777777" w:rsidR="00B43209" w:rsidRPr="00B43209" w:rsidRDefault="00B43209" w:rsidP="00B43209">
      <w:r w:rsidRPr="00B43209">
        <w:t>Footnotes should be avoided.</w:t>
      </w:r>
    </w:p>
    <w:p w14:paraId="66A50FC1" w14:textId="77777777" w:rsidR="00B43209" w:rsidRPr="00B43209" w:rsidRDefault="00B43209" w:rsidP="004B4081">
      <w:pPr>
        <w:pStyle w:val="berschrift21"/>
      </w:pPr>
      <w:r w:rsidRPr="00B43209">
        <w:t>Conclusions</w:t>
      </w:r>
    </w:p>
    <w:p w14:paraId="655A4730" w14:textId="77777777" w:rsidR="00B43209" w:rsidRPr="00B43209" w:rsidRDefault="00B43209" w:rsidP="00B43209">
      <w:pPr>
        <w:rPr>
          <w:lang w:val="en-US"/>
        </w:rPr>
      </w:pPr>
      <w:r w:rsidRPr="00B43209">
        <w:rPr>
          <w:lang w:val="en-US"/>
        </w:rPr>
        <w:t>Conclusion section should clearly indicate on the advantages, limitations and possible applications.</w:t>
      </w:r>
    </w:p>
    <w:p w14:paraId="5369E1BD" w14:textId="77777777" w:rsidR="00B43209" w:rsidRPr="00B43209" w:rsidRDefault="00B43209" w:rsidP="00B43209">
      <w:pPr>
        <w:rPr>
          <w:lang w:val="en-US"/>
        </w:rPr>
      </w:pPr>
      <w:r w:rsidRPr="00B43209">
        <w:rPr>
          <w:lang w:val="en-US"/>
        </w:rPr>
        <w:br w:type="page"/>
      </w:r>
    </w:p>
    <w:p w14:paraId="2005FFAE" w14:textId="77777777" w:rsidR="00B43209" w:rsidRPr="004B4081" w:rsidRDefault="00B43209" w:rsidP="004B4081">
      <w:pPr>
        <w:pStyle w:val="HeadingBackbatter"/>
      </w:pPr>
      <w:r w:rsidRPr="004B4081">
        <w:lastRenderedPageBreak/>
        <w:t>Data availability statement</w:t>
      </w:r>
    </w:p>
    <w:p w14:paraId="212E7EE5" w14:textId="77777777" w:rsidR="00B43209" w:rsidRPr="00B43209" w:rsidRDefault="00B43209" w:rsidP="00B43209">
      <w:pPr>
        <w:rPr>
          <w:lang w:val="en-US"/>
        </w:rPr>
      </w:pPr>
      <w:r w:rsidRPr="00B43209">
        <w:rPr>
          <w:lang w:val="en-US"/>
        </w:rPr>
        <w:t xml:space="preserve">Please refer to </w:t>
      </w:r>
      <w:hyperlink r:id="rId18" w:anchor="sharing" w:history="1">
        <w:r w:rsidRPr="00B43209">
          <w:rPr>
            <w:rStyle w:val="Hyperlink"/>
            <w:lang w:val="en-US"/>
          </w:rPr>
          <w:t>https://cdatp.testjournals-02.qucosa.de/cdatp/authors#sharing</w:t>
        </w:r>
      </w:hyperlink>
      <w:r w:rsidRPr="00B43209">
        <w:rPr>
          <w:lang w:val="en-US"/>
        </w:rPr>
        <w:t xml:space="preserve"> for the data sharing policy of CDATP.</w:t>
      </w:r>
    </w:p>
    <w:p w14:paraId="0FC6D203" w14:textId="77777777" w:rsidR="00B43209" w:rsidRPr="00B43209" w:rsidRDefault="00B43209" w:rsidP="004B4081">
      <w:pPr>
        <w:pStyle w:val="HeadingBackbatter"/>
      </w:pPr>
      <w:r w:rsidRPr="00B43209">
        <w:t xml:space="preserve">Author contributions </w:t>
      </w:r>
    </w:p>
    <w:p w14:paraId="5973871E" w14:textId="77777777" w:rsidR="00B43209" w:rsidRPr="00B43209" w:rsidRDefault="00B43209" w:rsidP="00B43209">
      <w:pPr>
        <w:rPr>
          <w:lang w:val="en-US"/>
        </w:rPr>
      </w:pPr>
      <w:r w:rsidRPr="00B43209">
        <w:rPr>
          <w:lang w:val="en-US"/>
        </w:rPr>
        <w:t xml:space="preserve">All papers have to provide the roles of all authors. </w:t>
      </w:r>
    </w:p>
    <w:p w14:paraId="4013756C" w14:textId="77777777" w:rsidR="00B43209" w:rsidRPr="00B43209" w:rsidRDefault="00B43209" w:rsidP="00B43209">
      <w:pPr>
        <w:rPr>
          <w:lang w:val="en-US"/>
        </w:rPr>
      </w:pPr>
      <w:r w:rsidRPr="00B43209">
        <w:rPr>
          <w:lang w:val="en-US"/>
        </w:rPr>
        <w:t xml:space="preserve">The following terms are available: conceptualization, methodology, software, validation, formal analysis, investigation, resources, data curation, writing – original draft preparation, writing – review and editing, visualization, supervision, project administration, and funding acquisition. </w:t>
      </w:r>
    </w:p>
    <w:p w14:paraId="458C7CD0" w14:textId="77777777" w:rsidR="00B43209" w:rsidRPr="00B43209" w:rsidRDefault="00B43209" w:rsidP="00B43209">
      <w:pPr>
        <w:rPr>
          <w:lang w:val="en-US"/>
        </w:rPr>
      </w:pPr>
      <w:r w:rsidRPr="00B43209">
        <w:rPr>
          <w:lang w:val="en-US"/>
        </w:rPr>
        <w:t xml:space="preserve">Add the statement: “All authors have read and agreed to the published version of the manuscript.” </w:t>
      </w:r>
    </w:p>
    <w:p w14:paraId="399D0377" w14:textId="77777777" w:rsidR="00B43209" w:rsidRPr="00B43209" w:rsidRDefault="00B43209" w:rsidP="00B43209">
      <w:pPr>
        <w:rPr>
          <w:lang w:val="en-US"/>
        </w:rPr>
      </w:pPr>
      <w:r w:rsidRPr="00B43209">
        <w:rPr>
          <w:lang w:val="en-US"/>
        </w:rPr>
        <w:t>Sample author contributions statement: “A. Brand: conceptualization, methodology, investigation; C. Popa, formal analysis, investigation, writing – original draft preparation; E. Lee: visualization, supervision, writing – review and editing.”</w:t>
      </w:r>
    </w:p>
    <w:p w14:paraId="579AC625" w14:textId="77777777" w:rsidR="00B43209" w:rsidRPr="00B43209" w:rsidRDefault="00B43209" w:rsidP="00B43209">
      <w:pPr>
        <w:rPr>
          <w:lang w:val="en-US"/>
        </w:rPr>
      </w:pPr>
      <w:r w:rsidRPr="00B43209">
        <w:rPr>
          <w:lang w:val="en-US"/>
        </w:rPr>
        <w:t>If someone does not meet these criteria, they can still be recognized in the acknowledgement section with their consent. </w:t>
      </w:r>
    </w:p>
    <w:p w14:paraId="67B05214" w14:textId="77777777" w:rsidR="00B43209" w:rsidRPr="00B43209" w:rsidRDefault="00B43209" w:rsidP="004B4081">
      <w:pPr>
        <w:pStyle w:val="HeadingBackbatter"/>
      </w:pPr>
      <w:r w:rsidRPr="00B43209">
        <w:t>Acknowledgements</w:t>
      </w:r>
    </w:p>
    <w:p w14:paraId="7249C4E5" w14:textId="77777777" w:rsidR="00B43209" w:rsidRPr="0090465F" w:rsidRDefault="00B43209" w:rsidP="00B43209">
      <w:pPr>
        <w:rPr>
          <w:lang w:val="en-US"/>
        </w:rPr>
      </w:pPr>
      <w:r w:rsidRPr="00B43209">
        <w:rPr>
          <w:lang w:val="en-US"/>
        </w:rPr>
        <w:t xml:space="preserve">Acknowledgements and Reference heading should be </w:t>
      </w:r>
      <w:r w:rsidR="00FC09B8">
        <w:rPr>
          <w:lang w:val="en-US"/>
        </w:rPr>
        <w:t>Arimo</w:t>
      </w:r>
      <w:r w:rsidRPr="00B43209">
        <w:rPr>
          <w:lang w:val="en-US"/>
        </w:rPr>
        <w:t xml:space="preserve">, bold, 12 pt, aligned left, with 18 pt spacing before and 6 pt after, with the first letter capitalized but have no numbers. </w:t>
      </w:r>
      <w:r w:rsidRPr="0090465F">
        <w:rPr>
          <w:lang w:val="en-US"/>
        </w:rPr>
        <w:t>Text below continues as normal.</w:t>
      </w:r>
    </w:p>
    <w:p w14:paraId="13137A28" w14:textId="77777777" w:rsidR="00B43209" w:rsidRPr="00B43209" w:rsidRDefault="00B43209" w:rsidP="004B4081">
      <w:pPr>
        <w:pStyle w:val="HeadingBackbatter"/>
      </w:pPr>
      <w:r w:rsidRPr="00B43209">
        <w:t>Conflicts of Interest</w:t>
      </w:r>
    </w:p>
    <w:p w14:paraId="6D4218D6" w14:textId="77777777" w:rsidR="00B43209" w:rsidRPr="00B43209" w:rsidRDefault="00B43209" w:rsidP="00B43209">
      <w:pPr>
        <w:rPr>
          <w:lang w:val="en-US"/>
        </w:rPr>
      </w:pPr>
      <w:r w:rsidRPr="00B43209">
        <w:rPr>
          <w:lang w:val="en-US"/>
        </w:rPr>
        <w:t xml:space="preserve">Authors need to disclose any potential conflict of interest during the submission process. See </w:t>
      </w:r>
      <w:hyperlink r:id="rId19" w:history="1">
        <w:r w:rsidRPr="00B43209">
          <w:rPr>
            <w:rStyle w:val="Hyperlink"/>
            <w:lang w:val="en-US"/>
          </w:rPr>
          <w:t>Publication Ethics</w:t>
        </w:r>
      </w:hyperlink>
      <w:r w:rsidRPr="00B43209">
        <w:rPr>
          <w:lang w:val="en-US"/>
        </w:rPr>
        <w:t xml:space="preserve"> for more information. </w:t>
      </w:r>
    </w:p>
    <w:p w14:paraId="1BBFAE73" w14:textId="77777777" w:rsidR="00B43209" w:rsidRPr="00B43209" w:rsidRDefault="00B43209" w:rsidP="00B43209">
      <w:r w:rsidRPr="00B43209">
        <w:rPr>
          <w:lang w:val="en-US"/>
        </w:rPr>
        <w:t xml:space="preserve">For commercial funding, it is essential to disclose the role of the funder. </w:t>
      </w:r>
      <w:r w:rsidRPr="00B43209">
        <w:t>We suggest including one of the following statements: </w:t>
      </w:r>
    </w:p>
    <w:p w14:paraId="23942A0D" w14:textId="77777777" w:rsidR="00B43209" w:rsidRPr="004B4081" w:rsidRDefault="00B43209" w:rsidP="004B4081">
      <w:pPr>
        <w:pStyle w:val="Listenabsatz"/>
        <w:numPr>
          <w:ilvl w:val="0"/>
          <w:numId w:val="10"/>
        </w:numPr>
        <w:rPr>
          <w:lang w:val="en-US"/>
        </w:rPr>
      </w:pPr>
      <w:r w:rsidRPr="004B4081">
        <w:rPr>
          <w:lang w:val="en-US"/>
        </w:rPr>
        <w:t>This research was supported by [FUNDER NAME], who contributed to the study in the following way: [DESCRIPTION OF INVOLVEMENT].</w:t>
      </w:r>
    </w:p>
    <w:p w14:paraId="061DF803" w14:textId="77777777" w:rsidR="00B43209" w:rsidRPr="004B4081" w:rsidRDefault="00B43209" w:rsidP="004B4081">
      <w:pPr>
        <w:pStyle w:val="Listenabsatz"/>
        <w:numPr>
          <w:ilvl w:val="0"/>
          <w:numId w:val="10"/>
        </w:numPr>
        <w:rPr>
          <w:lang w:val="en-US"/>
        </w:rPr>
      </w:pPr>
      <w:r w:rsidRPr="004B4081">
        <w:rPr>
          <w:lang w:val="en-US"/>
        </w:rPr>
        <w:t>This research was funded by [FUNDER NAME]. We confirm that the funder had no involvement in the study's design, methodology, data collection, data analysis, interpretation of results, manuscript preparation, or publication decision.</w:t>
      </w:r>
    </w:p>
    <w:p w14:paraId="46C042E9" w14:textId="77777777" w:rsidR="00B43209" w:rsidRPr="00B43209" w:rsidRDefault="00B43209" w:rsidP="00B43209">
      <w:pPr>
        <w:rPr>
          <w:lang w:val="en-US"/>
        </w:rPr>
      </w:pPr>
    </w:p>
    <w:p w14:paraId="58D3CAD8" w14:textId="77777777" w:rsidR="00B43209" w:rsidRPr="00B43209" w:rsidRDefault="00B43209" w:rsidP="00B43209">
      <w:pPr>
        <w:rPr>
          <w:lang w:val="en-US"/>
        </w:rPr>
      </w:pPr>
      <w:r w:rsidRPr="00B43209">
        <w:rPr>
          <w:lang w:val="en-US"/>
        </w:rPr>
        <w:t>Please email us if you do not understand these instructions or if you require any further information or assistance.</w:t>
      </w:r>
    </w:p>
    <w:p w14:paraId="5019B761" w14:textId="77777777" w:rsidR="00B43209" w:rsidRPr="00B43209" w:rsidRDefault="00B43209" w:rsidP="004B4081">
      <w:pPr>
        <w:pStyle w:val="HeadingBackbatter"/>
      </w:pPr>
      <w:r w:rsidRPr="00B43209">
        <w:t>References</w:t>
      </w:r>
    </w:p>
    <w:p w14:paraId="059CE832" w14:textId="77777777" w:rsidR="004B4081" w:rsidRPr="0090465F" w:rsidRDefault="004B4081" w:rsidP="004B4081">
      <w:pPr>
        <w:pStyle w:val="References"/>
        <w:rPr>
          <w:lang w:val="en-US"/>
        </w:rPr>
      </w:pPr>
      <w:r w:rsidRPr="00504689">
        <w:rPr>
          <w:lang w:val="en-US"/>
        </w:rPr>
        <w:t>[1]</w:t>
      </w:r>
      <w:r w:rsidRPr="00504689">
        <w:rPr>
          <w:lang w:val="en-US"/>
        </w:rPr>
        <w:tab/>
      </w:r>
      <w:r w:rsidRPr="0090465F">
        <w:rPr>
          <w:lang w:val="en-US"/>
        </w:rPr>
        <w:t xml:space="preserve">Author 1, A.B.; Author 2, C.D. Article title. </w:t>
      </w:r>
      <w:r w:rsidRPr="0090465F">
        <w:rPr>
          <w:i/>
          <w:lang w:val="en-US"/>
        </w:rPr>
        <w:t>Abbreviated Journal title</w:t>
      </w:r>
      <w:r w:rsidRPr="0090465F">
        <w:rPr>
          <w:lang w:val="en-US"/>
        </w:rPr>
        <w:t>, Year, Volume (issue), page range. DOI.</w:t>
      </w:r>
    </w:p>
    <w:p w14:paraId="6F84857A" w14:textId="77777777" w:rsidR="00B43209" w:rsidRPr="0090465F" w:rsidRDefault="00B43209" w:rsidP="004B4081">
      <w:pPr>
        <w:pStyle w:val="References"/>
        <w:rPr>
          <w:lang w:val="en-US"/>
        </w:rPr>
      </w:pPr>
      <w:r w:rsidRPr="004B4081">
        <w:rPr>
          <w:lang w:val="en-US"/>
        </w:rPr>
        <w:t>[1]</w:t>
      </w:r>
      <w:r w:rsidRPr="004B4081">
        <w:rPr>
          <w:lang w:val="en-US"/>
        </w:rPr>
        <w:tab/>
        <w:t xml:space="preserve">Author 1, A.B.; Author 2, C.D. Article title. </w:t>
      </w:r>
      <w:r w:rsidRPr="0090465F">
        <w:rPr>
          <w:lang w:val="en-US"/>
        </w:rPr>
        <w:t>Abbreviated Journal title, Year, Volume (issue), page range. DOI.</w:t>
      </w:r>
    </w:p>
    <w:p w14:paraId="37777D5D" w14:textId="023441ED" w:rsidR="00AA32C4" w:rsidRPr="00AA32C4" w:rsidRDefault="00B43209" w:rsidP="000040CC">
      <w:pPr>
        <w:pStyle w:val="References"/>
        <w:rPr>
          <w:lang w:val="en-US"/>
        </w:rPr>
      </w:pPr>
      <w:r w:rsidRPr="0090465F">
        <w:rPr>
          <w:lang w:val="en-US"/>
        </w:rPr>
        <w:t>[2]</w:t>
      </w:r>
      <w:r w:rsidRPr="0090465F">
        <w:rPr>
          <w:lang w:val="en-US"/>
        </w:rPr>
        <w:tab/>
        <w:t>Author 1, A.; Author 2, B. Title of the chapter. In Book title, 2nd ed.; Editor 1, A., Editor 2, B., Eds.; Publisher: Publisher Location, Country, Year; Volume 4, pp. 100–130.</w:t>
      </w:r>
    </w:p>
    <w:p w14:paraId="7E113BD6" w14:textId="77777777" w:rsidR="00B43209" w:rsidRPr="0090465F" w:rsidRDefault="00B43209" w:rsidP="004B4081">
      <w:pPr>
        <w:pStyle w:val="References"/>
        <w:rPr>
          <w:lang w:val="en-US"/>
        </w:rPr>
      </w:pPr>
      <w:r w:rsidRPr="0090465F">
        <w:rPr>
          <w:lang w:val="en-US"/>
        </w:rPr>
        <w:t>[3]</w:t>
      </w:r>
      <w:r w:rsidRPr="0090465F">
        <w:rPr>
          <w:lang w:val="en-US"/>
        </w:rPr>
        <w:tab/>
        <w:t>Author 1, A.; Author 2, B. Book title, 3rd ed.; Publisher: Publisher Location, Country, Year; pp. 145–169.</w:t>
      </w:r>
    </w:p>
    <w:p w14:paraId="763185E3" w14:textId="77777777" w:rsidR="00B43209" w:rsidRPr="0090465F" w:rsidRDefault="00B43209" w:rsidP="004B4081">
      <w:pPr>
        <w:pStyle w:val="References"/>
        <w:rPr>
          <w:lang w:val="en-US"/>
        </w:rPr>
      </w:pPr>
      <w:r w:rsidRPr="0090465F">
        <w:rPr>
          <w:lang w:val="en-US"/>
        </w:rPr>
        <w:t>[4]</w:t>
      </w:r>
      <w:r w:rsidRPr="0090465F">
        <w:rPr>
          <w:lang w:val="en-US"/>
        </w:rPr>
        <w:tab/>
        <w:t>Author 1, A.B.; Author 2, C. Title of Unpublished Work. Abbreviated Journal title stage of publication (under review; accepted; in press).</w:t>
      </w:r>
    </w:p>
    <w:p w14:paraId="64EA4D20" w14:textId="77777777" w:rsidR="00B43209" w:rsidRPr="0090465F" w:rsidRDefault="00B43209" w:rsidP="004B4081">
      <w:pPr>
        <w:pStyle w:val="References"/>
        <w:rPr>
          <w:lang w:val="en-US"/>
        </w:rPr>
      </w:pPr>
      <w:r w:rsidRPr="0090465F">
        <w:rPr>
          <w:lang w:val="en-US"/>
        </w:rPr>
        <w:lastRenderedPageBreak/>
        <w:t>[5]</w:t>
      </w:r>
      <w:r w:rsidRPr="0090465F">
        <w:rPr>
          <w:lang w:val="en-US"/>
        </w:rPr>
        <w:tab/>
        <w:t>Author 1, A.B. (University, City, State, Country); Author 2, C. (Institute, City, State, Country). Personal communication, Year.</w:t>
      </w:r>
    </w:p>
    <w:p w14:paraId="0B9DA19D" w14:textId="77777777" w:rsidR="00B43209" w:rsidRPr="0090465F" w:rsidRDefault="00B43209" w:rsidP="004B4081">
      <w:pPr>
        <w:pStyle w:val="References"/>
        <w:rPr>
          <w:lang w:val="en-US"/>
        </w:rPr>
      </w:pPr>
      <w:r w:rsidRPr="0090465F">
        <w:rPr>
          <w:lang w:val="en-US"/>
        </w:rPr>
        <w:t>[6]</w:t>
      </w:r>
      <w:r w:rsidRPr="0090465F">
        <w:rPr>
          <w:lang w:val="en-US"/>
        </w:rPr>
        <w:tab/>
        <w:t>Author 1, A.B.; Author 2, C.D.; Author 3, E.F. Title of Presentation/Article. In Title of the Collected Work (if available), Proceedings of the Name of the Conference, Location of Conference, Country, Date of Conference; Editor 1, Editor 2, Eds. (if available); Publisher: City, Country, Year (if available); Abstract Number (optional), Pagination (optional).</w:t>
      </w:r>
    </w:p>
    <w:p w14:paraId="394DC779" w14:textId="77777777" w:rsidR="00B43209" w:rsidRPr="0090465F" w:rsidRDefault="00B43209" w:rsidP="004B4081">
      <w:pPr>
        <w:pStyle w:val="References"/>
        <w:rPr>
          <w:lang w:val="en-US"/>
        </w:rPr>
      </w:pPr>
      <w:r w:rsidRPr="0090465F">
        <w:rPr>
          <w:lang w:val="en-US"/>
        </w:rPr>
        <w:t>[7]</w:t>
      </w:r>
      <w:r w:rsidRPr="0090465F">
        <w:rPr>
          <w:lang w:val="en-US"/>
        </w:rPr>
        <w:tab/>
        <w:t>Author 1, A.B. Title of Thesis. Level of Thesis, Degree-Granting University, Location of University, Date of Completion.</w:t>
      </w:r>
    </w:p>
    <w:p w14:paraId="77EA32B6" w14:textId="77777777" w:rsidR="00B43209" w:rsidRPr="0090465F" w:rsidRDefault="00B43209" w:rsidP="004B4081">
      <w:pPr>
        <w:pStyle w:val="References"/>
        <w:rPr>
          <w:lang w:val="en-US"/>
        </w:rPr>
      </w:pPr>
      <w:r w:rsidRPr="0090465F">
        <w:rPr>
          <w:lang w:val="en-US"/>
        </w:rPr>
        <w:t>[8]</w:t>
      </w:r>
      <w:r w:rsidRPr="0090465F">
        <w:rPr>
          <w:lang w:val="en-US"/>
        </w:rPr>
        <w:tab/>
        <w:t>Title of Site. Available online: URL (accessed on Day Month Year).</w:t>
      </w:r>
    </w:p>
    <w:p w14:paraId="6EA87470" w14:textId="77777777" w:rsidR="00B43209" w:rsidRPr="0090465F" w:rsidRDefault="00B43209" w:rsidP="004B4081">
      <w:pPr>
        <w:pStyle w:val="References"/>
        <w:rPr>
          <w:lang w:val="en-US"/>
        </w:rPr>
      </w:pPr>
      <w:r w:rsidRPr="0090465F">
        <w:rPr>
          <w:lang w:val="en-US"/>
        </w:rPr>
        <w:t>[9]</w:t>
      </w:r>
      <w:r w:rsidRPr="0090465F">
        <w:rPr>
          <w:lang w:val="en-US"/>
        </w:rPr>
        <w:tab/>
        <w:t>Institution name. Government publication title. Place of publication: Publisher, Year.</w:t>
      </w:r>
    </w:p>
    <w:sectPr w:rsidR="00B43209" w:rsidRPr="0090465F" w:rsidSect="004B4081">
      <w:headerReference w:type="default" r:id="rId20"/>
      <w:footerReference w:type="default" r:id="rId21"/>
      <w:pgSz w:w="11906" w:h="16838"/>
      <w:pgMar w:top="1134" w:right="851" w:bottom="851" w:left="851" w:header="397" w:footer="73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7FEE2" w14:textId="77777777" w:rsidR="005B281A" w:rsidRDefault="005B281A" w:rsidP="008C1A51">
      <w:pPr>
        <w:spacing w:after="0" w:line="240" w:lineRule="auto"/>
      </w:pPr>
      <w:r>
        <w:separator/>
      </w:r>
    </w:p>
  </w:endnote>
  <w:endnote w:type="continuationSeparator" w:id="0">
    <w:p w14:paraId="6B9E07D0" w14:textId="77777777" w:rsidR="005B281A" w:rsidRDefault="005B281A" w:rsidP="008C1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63B7F7F4-A1F1-4A95-9840-E0BF6127A46D}"/>
    <w:embedBold r:id="rId2" w:fontKey="{D75A91F3-328B-4E0E-97D3-873B0513DC7B}"/>
    <w:embedItalic r:id="rId3" w:fontKey="{7ACBE36F-B744-4F23-A556-469FC6E04BE1}"/>
  </w:font>
  <w:font w:name="Mangal">
    <w:panose1 w:val="00000400000000000000"/>
    <w:charset w:val="00"/>
    <w:family w:val="roman"/>
    <w:pitch w:val="variable"/>
    <w:sig w:usb0="00008003" w:usb1="00000000" w:usb2="00000000" w:usb3="00000000" w:csb0="00000001" w:csb1="00000000"/>
    <w:embedRegular r:id="rId4" w:fontKey="{2B212123-41F1-4E28-BC51-9FF42C053F17}"/>
    <w:embedBold r:id="rId5" w:fontKey="{D10EA17B-021F-426C-B051-EEF5EB10DD87}"/>
    <w:embedItalic r:id="rId6" w:fontKey="{8BE36F74-B459-4209-A3E4-88C6EDFDE3C3}"/>
  </w:font>
  <w:font w:name="Arimo">
    <w:altName w:val="Calibri"/>
    <w:charset w:val="00"/>
    <w:family w:val="swiss"/>
    <w:pitch w:val="variable"/>
    <w:sig w:usb0="E0000AFF" w:usb1="500078FF" w:usb2="00000021" w:usb3="00000000" w:csb0="000001BF" w:csb1="00000000"/>
  </w:font>
  <w:font w:name="Aptos Display">
    <w:charset w:val="00"/>
    <w:family w:val="swiss"/>
    <w:pitch w:val="variable"/>
    <w:sig w:usb0="20000287" w:usb1="00000003" w:usb2="00000000" w:usb3="00000000" w:csb0="0000019F" w:csb1="00000000"/>
    <w:embedRegular r:id="rId7" w:fontKey="{E0D07A2F-0163-48B4-A881-36A3E74C388C}"/>
  </w:font>
  <w:font w:name="Noto Sans">
    <w:panose1 w:val="020B0502040504020204"/>
    <w:charset w:val="00"/>
    <w:family w:val="swiss"/>
    <w:pitch w:val="variable"/>
    <w:sig w:usb0="E00002FF" w:usb1="4000201F" w:usb2="08000029" w:usb3="00000000" w:csb0="0000019F" w:csb1="00000000"/>
    <w:embedRegular r:id="rId8" w:fontKey="{7BB86D83-1EB8-4EDA-95B4-026B3CF07F73}"/>
    <w:embedItalic r:id="rId9" w:fontKey="{FEE37DE8-2CFC-4C0F-B9F5-CFC8B3EAAE82}"/>
  </w:font>
  <w:font w:name="Arimo bold">
    <w:panose1 w:val="00000000000000000000"/>
    <w:charset w:val="00"/>
    <w:family w:val="roman"/>
    <w:notTrueType/>
    <w:pitch w:val="default"/>
  </w:font>
  <w:font w:name="EB Garamond">
    <w:charset w:val="00"/>
    <w:family w:val="auto"/>
    <w:pitch w:val="variable"/>
    <w:sig w:usb0="E00002FF" w:usb1="02000413" w:usb2="00000000" w:usb3="00000000" w:csb0="0000019F" w:csb1="00000000"/>
    <w:embedRegular r:id="rId10" w:fontKey="{D25DB7F1-9877-4650-B9B9-4F464B39FAD6}"/>
  </w:font>
  <w:font w:name="Open Sans">
    <w:charset w:val="00"/>
    <w:family w:val="swiss"/>
    <w:pitch w:val="variable"/>
    <w:sig w:usb0="E00002EF" w:usb1="4000205B" w:usb2="00000028" w:usb3="00000000" w:csb0="0000019F" w:csb1="00000000"/>
    <w:embedRegular r:id="rId11" w:fontKey="{ED3F0054-6E4B-47D5-A54F-490095147FA8}"/>
    <w:embedBold r:id="rId12" w:fontKey="{7D3D1928-DE86-433F-BDA3-F170F13063AB}"/>
  </w:font>
  <w:font w:name="Arimo bold italic">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3" w:fontKey="{BE29AF29-AB72-43E5-A22F-193686B1DA16}"/>
    <w:embedItalic r:id="rId14" w:fontKey="{DD34FCEB-703D-4B22-957E-660D928F5A5D}"/>
  </w:font>
  <w:font w:name="Arimo 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228820"/>
      <w:docPartObj>
        <w:docPartGallery w:val="Page Numbers (Bottom of Page)"/>
        <w:docPartUnique/>
      </w:docPartObj>
    </w:sdtPr>
    <w:sdtEndPr>
      <w:rPr>
        <w:szCs w:val="22"/>
      </w:rPr>
    </w:sdtEndPr>
    <w:sdtContent>
      <w:p w14:paraId="7817A4D7" w14:textId="77777777" w:rsidR="003946F9" w:rsidRPr="003946F9" w:rsidRDefault="003946F9">
        <w:pPr>
          <w:pStyle w:val="Fuzeile"/>
          <w:jc w:val="right"/>
          <w:rPr>
            <w:szCs w:val="22"/>
          </w:rPr>
        </w:pPr>
        <w:r w:rsidRPr="003946F9">
          <w:rPr>
            <w:szCs w:val="22"/>
          </w:rPr>
          <w:fldChar w:fldCharType="begin"/>
        </w:r>
        <w:r w:rsidRPr="003946F9">
          <w:rPr>
            <w:szCs w:val="22"/>
          </w:rPr>
          <w:instrText>PAGE   \* MERGEFORMAT</w:instrText>
        </w:r>
        <w:r w:rsidRPr="003946F9">
          <w:rPr>
            <w:szCs w:val="22"/>
          </w:rPr>
          <w:fldChar w:fldCharType="separate"/>
        </w:r>
        <w:r w:rsidRPr="003946F9">
          <w:rPr>
            <w:szCs w:val="22"/>
          </w:rPr>
          <w:t>2</w:t>
        </w:r>
        <w:r w:rsidRPr="003946F9">
          <w:rPr>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3C8E" w14:textId="77777777" w:rsidR="00E210A0" w:rsidRPr="00015072" w:rsidRDefault="00E210A0" w:rsidP="00015072">
    <w:pPr>
      <w:pStyle w:val="Fuzeile"/>
      <w:pBdr>
        <w:top w:val="single" w:sz="8" w:space="1" w:color="215E99" w:themeColor="text2" w:themeTint="BF"/>
      </w:pBdr>
    </w:pPr>
  </w:p>
  <w:sdt>
    <w:sdtPr>
      <w:id w:val="-394583937"/>
      <w:docPartObj>
        <w:docPartGallery w:val="Page Numbers (Bottom of Page)"/>
        <w:docPartUnique/>
      </w:docPartObj>
    </w:sdtPr>
    <w:sdtEndPr>
      <w:rPr>
        <w:szCs w:val="22"/>
      </w:rPr>
    </w:sdtEndPr>
    <w:sdtContent>
      <w:p w14:paraId="0BFFF05A" w14:textId="77777777" w:rsidR="00E210A0" w:rsidRPr="00E210A0" w:rsidRDefault="00E210A0" w:rsidP="00015072">
        <w:pPr>
          <w:pStyle w:val="Fuzeile"/>
          <w:jc w:val="right"/>
          <w:rPr>
            <w:szCs w:val="22"/>
          </w:rPr>
        </w:pPr>
        <w:r w:rsidRPr="00E210A0">
          <w:rPr>
            <w:szCs w:val="22"/>
          </w:rPr>
          <w:fldChar w:fldCharType="begin"/>
        </w:r>
        <w:r w:rsidRPr="00E210A0">
          <w:rPr>
            <w:szCs w:val="22"/>
          </w:rPr>
          <w:instrText>PAGE   \* MERGEFORMAT</w:instrText>
        </w:r>
        <w:r w:rsidRPr="00E210A0">
          <w:rPr>
            <w:szCs w:val="22"/>
          </w:rPr>
          <w:fldChar w:fldCharType="separate"/>
        </w:r>
        <w:r w:rsidRPr="00E210A0">
          <w:rPr>
            <w:szCs w:val="22"/>
          </w:rPr>
          <w:t>2</w:t>
        </w:r>
        <w:r w:rsidRPr="00E210A0">
          <w:rPr>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CF15" w14:textId="77777777" w:rsidR="00B13C56" w:rsidRDefault="00B13C5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697772"/>
      <w:docPartObj>
        <w:docPartGallery w:val="Page Numbers (Bottom of Page)"/>
        <w:docPartUnique/>
      </w:docPartObj>
    </w:sdtPr>
    <w:sdtEndPr>
      <w:rPr>
        <w:szCs w:val="22"/>
      </w:rPr>
    </w:sdtEndPr>
    <w:sdtContent>
      <w:p w14:paraId="5E5F1E7A" w14:textId="77777777" w:rsidR="004B4081" w:rsidRPr="00E210A0" w:rsidRDefault="004B4081" w:rsidP="004B4081">
        <w:pPr>
          <w:pStyle w:val="Fuzeile"/>
          <w:jc w:val="right"/>
          <w:rPr>
            <w:szCs w:val="22"/>
          </w:rPr>
        </w:pPr>
        <w:r w:rsidRPr="00E210A0">
          <w:rPr>
            <w:szCs w:val="22"/>
          </w:rPr>
          <w:fldChar w:fldCharType="begin"/>
        </w:r>
        <w:r w:rsidRPr="00E210A0">
          <w:rPr>
            <w:szCs w:val="22"/>
          </w:rPr>
          <w:instrText>PAGE   \* MERGEFORMAT</w:instrText>
        </w:r>
        <w:r w:rsidRPr="00E210A0">
          <w:rPr>
            <w:szCs w:val="22"/>
          </w:rPr>
          <w:fldChar w:fldCharType="separate"/>
        </w:r>
        <w:r w:rsidRPr="00E210A0">
          <w:rPr>
            <w:szCs w:val="22"/>
          </w:rPr>
          <w:t>2</w:t>
        </w:r>
        <w:r w:rsidRPr="00E210A0">
          <w:rPr>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545F0" w14:textId="77777777" w:rsidR="005B281A" w:rsidRDefault="005B281A" w:rsidP="008C1A51">
      <w:pPr>
        <w:spacing w:after="0" w:line="240" w:lineRule="auto"/>
      </w:pPr>
      <w:r>
        <w:separator/>
      </w:r>
    </w:p>
  </w:footnote>
  <w:footnote w:type="continuationSeparator" w:id="0">
    <w:p w14:paraId="6FDC892C" w14:textId="77777777" w:rsidR="005B281A" w:rsidRDefault="005B281A" w:rsidP="008C1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961276"/>
      <w:docPartObj>
        <w:docPartGallery w:val="Page Numbers (Top of Page)"/>
        <w:docPartUnique/>
      </w:docPartObj>
    </w:sdtPr>
    <w:sdtEndPr>
      <w:rPr>
        <w:rStyle w:val="KopfzeileZchn"/>
        <w:sz w:val="22"/>
        <w:szCs w:val="24"/>
      </w:rPr>
    </w:sdtEndPr>
    <w:sdtContent>
      <w:p w14:paraId="69132EC3" w14:textId="77777777" w:rsidR="00423969" w:rsidRPr="006102ED" w:rsidRDefault="00F541D5" w:rsidP="003E08AF">
        <w:pPr>
          <w:pStyle w:val="Kopfzeile"/>
          <w:rPr>
            <w:rStyle w:val="KopfzeileZchn"/>
          </w:rPr>
        </w:pPr>
        <w:r w:rsidRPr="006102ED">
          <w:rPr>
            <w:rFonts w:ascii="Noto Sans" w:hAnsi="Noto Sans" w:cs="Noto Sans"/>
            <w:sz w:val="18"/>
            <w:szCs w:val="18"/>
          </w:rPr>
          <w:fldChar w:fldCharType="begin"/>
        </w:r>
        <w:r w:rsidRPr="006102ED">
          <w:rPr>
            <w:rFonts w:ascii="Noto Sans" w:hAnsi="Noto Sans" w:cs="Noto Sans"/>
            <w:sz w:val="18"/>
            <w:szCs w:val="18"/>
          </w:rPr>
          <w:instrText>PAGE   \* MERGEFORMAT</w:instrText>
        </w:r>
        <w:r w:rsidRPr="006102ED">
          <w:rPr>
            <w:rFonts w:ascii="Noto Sans" w:hAnsi="Noto Sans" w:cs="Noto Sans"/>
            <w:sz w:val="18"/>
            <w:szCs w:val="18"/>
          </w:rPr>
          <w:fldChar w:fldCharType="separate"/>
        </w:r>
        <w:r w:rsidRPr="006102ED">
          <w:rPr>
            <w:rFonts w:ascii="Noto Sans" w:hAnsi="Noto Sans" w:cs="Noto Sans"/>
            <w:sz w:val="18"/>
            <w:szCs w:val="18"/>
          </w:rPr>
          <w:t>2</w:t>
        </w:r>
        <w:r w:rsidRPr="006102ED">
          <w:rPr>
            <w:rFonts w:ascii="Noto Sans" w:hAnsi="Noto Sans" w:cs="Noto Sans"/>
            <w:sz w:val="18"/>
            <w:szCs w:val="18"/>
          </w:rPr>
          <w:fldChar w:fldCharType="end"/>
        </w:r>
        <w:r w:rsidR="003E08AF" w:rsidRPr="00FA1C6D">
          <w:rPr>
            <w:sz w:val="20"/>
            <w:szCs w:val="20"/>
          </w:rPr>
          <w:ptab w:relativeTo="margin" w:alignment="right" w:leader="none"/>
        </w:r>
        <w:r w:rsidR="003E08AF" w:rsidRPr="006102ED">
          <w:rPr>
            <w:rStyle w:val="KopfzeileZchn"/>
          </w:rPr>
          <w:t>Author A/Author B</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4570" w14:textId="77777777" w:rsidR="008C1A51" w:rsidRPr="00034224" w:rsidRDefault="0090465F" w:rsidP="00C1650F">
    <w:pPr>
      <w:pStyle w:val="Kopfzeile"/>
      <w:tabs>
        <w:tab w:val="clear" w:pos="4536"/>
        <w:tab w:val="clear" w:pos="9072"/>
        <w:tab w:val="left" w:pos="3645"/>
      </w:tabs>
    </w:pPr>
    <w:r w:rsidRPr="009A785D">
      <w:rPr>
        <w:rFonts w:ascii="Open Sans" w:hAnsi="Open Sans" w:cs="Open Sans"/>
        <w:noProof/>
        <w:sz w:val="24"/>
        <w:lang w:val="en-GB" w:eastAsia="en-GB"/>
      </w:rPr>
      <mc:AlternateContent>
        <mc:Choice Requires="wps">
          <w:drawing>
            <wp:anchor distT="0" distB="0" distL="118745" distR="118745" simplePos="0" relativeHeight="251659264" behindDoc="1" locked="0" layoutInCell="1" allowOverlap="0" wp14:anchorId="3A948932" wp14:editId="6F600506">
              <wp:simplePos x="0" y="0"/>
              <wp:positionH relativeFrom="margin">
                <wp:posOffset>0</wp:posOffset>
              </wp:positionH>
              <wp:positionV relativeFrom="page">
                <wp:posOffset>481330</wp:posOffset>
              </wp:positionV>
              <wp:extent cx="5950039" cy="900000"/>
              <wp:effectExtent l="0" t="0" r="0" b="0"/>
              <wp:wrapThrough wrapText="bothSides">
                <wp:wrapPolygon edited="0">
                  <wp:start x="0" y="0"/>
                  <wp:lineTo x="0" y="21036"/>
                  <wp:lineTo x="21528" y="21036"/>
                  <wp:lineTo x="21528" y="0"/>
                  <wp:lineTo x="0" y="0"/>
                </wp:wrapPolygon>
              </wp:wrapThrough>
              <wp:docPr id="197" name="Rectangle 197"/>
              <wp:cNvGraphicFramePr/>
              <a:graphic xmlns:a="http://schemas.openxmlformats.org/drawingml/2006/main">
                <a:graphicData uri="http://schemas.microsoft.com/office/word/2010/wordprocessingShape">
                  <wps:wsp>
                    <wps:cNvSpPr/>
                    <wps:spPr>
                      <a:xfrm>
                        <a:off x="0" y="0"/>
                        <a:ext cx="5950039" cy="900000"/>
                      </a:xfrm>
                      <a:prstGeom prst="rect">
                        <a:avLst/>
                      </a:prstGeom>
                      <a:gradFill flip="none" rotWithShape="1">
                        <a:gsLst>
                          <a:gs pos="0">
                            <a:schemeClr val="bg1"/>
                          </a:gs>
                          <a:gs pos="39000">
                            <a:srgbClr val="00A1D5"/>
                          </a:gs>
                          <a:gs pos="100000">
                            <a:srgbClr val="0000D5"/>
                          </a:gs>
                        </a:gsLst>
                        <a:path path="rect">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lenraster"/>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8504"/>
                          </w:tblGrid>
                          <w:tr w:rsidR="0090465F" w:rsidRPr="005B281A" w14:paraId="05970139" w14:textId="77777777" w:rsidTr="00BF146D">
                            <w:tc>
                              <w:tcPr>
                                <w:tcW w:w="1417" w:type="dxa"/>
                                <w:vAlign w:val="center"/>
                              </w:tcPr>
                              <w:p w14:paraId="51ADAA6B" w14:textId="77777777" w:rsidR="0090465F" w:rsidRDefault="0090465F" w:rsidP="004E12B1">
                                <w:pPr>
                                  <w:pStyle w:val="Kopfzeile"/>
                                  <w:jc w:val="center"/>
                                  <w:rPr>
                                    <w:rFonts w:ascii="Open Sans" w:hAnsi="Open Sans" w:cs="Open Sans"/>
                                    <w:caps/>
                                    <w:color w:val="FFFFFF" w:themeColor="background1"/>
                                  </w:rPr>
                                </w:pPr>
                                <w:r>
                                  <w:rPr>
                                    <w:rFonts w:ascii="Open Sans" w:hAnsi="Open Sans" w:cs="Open Sans"/>
                                    <w:caps/>
                                    <w:noProof/>
                                    <w:color w:val="FFFFFF" w:themeColor="background1"/>
                                    <w:lang w:val="en-GB" w:eastAsia="en-GB"/>
                                  </w:rPr>
                                  <w:drawing>
                                    <wp:inline distT="0" distB="0" distL="0" distR="0" wp14:anchorId="4BA56B42" wp14:editId="2410AF66">
                                      <wp:extent cx="734935" cy="756000"/>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4935" cy="756000"/>
                                              </a:xfrm>
                                              <a:prstGeom prst="rect">
                                                <a:avLst/>
                                              </a:prstGeom>
                                            </pic:spPr>
                                          </pic:pic>
                                        </a:graphicData>
                                      </a:graphic>
                                    </wp:inline>
                                  </w:drawing>
                                </w:r>
                              </w:p>
                            </w:tc>
                            <w:tc>
                              <w:tcPr>
                                <w:tcW w:w="8504" w:type="dxa"/>
                                <w:vAlign w:val="center"/>
                              </w:tcPr>
                              <w:p w14:paraId="0E6FB2CD" w14:textId="77777777" w:rsidR="0090465F" w:rsidRPr="00EB5BAC" w:rsidRDefault="0090465F" w:rsidP="00BF146D">
                                <w:pPr>
                                  <w:pStyle w:val="Kopfzeile"/>
                                  <w:jc w:val="right"/>
                                  <w:rPr>
                                    <w:rFonts w:ascii="Open Sans" w:hAnsi="Open Sans" w:cs="Open Sans"/>
                                    <w:b/>
                                    <w:caps/>
                                    <w:color w:val="FFFFFF" w:themeColor="background1"/>
                                    <w:sz w:val="24"/>
                                  </w:rPr>
                                </w:pPr>
                                <w:r w:rsidRPr="00EB5BAC">
                                  <w:rPr>
                                    <w:rFonts w:ascii="Open Sans" w:hAnsi="Open Sans" w:cs="Open Sans"/>
                                    <w:b/>
                                    <w:caps/>
                                    <w:color w:val="FFFFFF" w:themeColor="background1"/>
                                    <w:sz w:val="24"/>
                                  </w:rPr>
                                  <w:t>COMMUNICATIONS IN</w:t>
                                </w:r>
                              </w:p>
                              <w:p w14:paraId="6E2B1379" w14:textId="77777777" w:rsidR="0090465F" w:rsidRPr="00EB5BAC" w:rsidRDefault="0090465F" w:rsidP="00BF146D">
                                <w:pPr>
                                  <w:pStyle w:val="Kopfzeile"/>
                                  <w:jc w:val="right"/>
                                  <w:rPr>
                                    <w:rFonts w:ascii="Open Sans" w:hAnsi="Open Sans" w:cs="Open Sans"/>
                                    <w:b/>
                                    <w:caps/>
                                    <w:color w:val="FFFFFF" w:themeColor="background1"/>
                                    <w:sz w:val="24"/>
                                  </w:rPr>
                                </w:pPr>
                                <w:r w:rsidRPr="00EB5BAC">
                                  <w:rPr>
                                    <w:rFonts w:ascii="Open Sans" w:hAnsi="Open Sans" w:cs="Open Sans"/>
                                    <w:b/>
                                    <w:caps/>
                                    <w:color w:val="FFFFFF" w:themeColor="background1"/>
                                    <w:sz w:val="24"/>
                                  </w:rPr>
                                  <w:t>DEVELOPMENT AND ASSEMBLING</w:t>
                                </w:r>
                                <w:r>
                                  <w:rPr>
                                    <w:rFonts w:ascii="Open Sans" w:hAnsi="Open Sans" w:cs="Open Sans"/>
                                    <w:b/>
                                    <w:caps/>
                                    <w:color w:val="FFFFFF" w:themeColor="background1"/>
                                    <w:sz w:val="24"/>
                                  </w:rPr>
                                  <w:t xml:space="preserve"> </w:t>
                                </w:r>
                                <w:r w:rsidRPr="00EB5BAC">
                                  <w:rPr>
                                    <w:rFonts w:ascii="Open Sans" w:hAnsi="Open Sans" w:cs="Open Sans"/>
                                    <w:b/>
                                    <w:caps/>
                                    <w:color w:val="FFFFFF" w:themeColor="background1"/>
                                    <w:sz w:val="24"/>
                                  </w:rPr>
                                  <w:t>OF TEXTILE PRODUCTS</w:t>
                                </w:r>
                              </w:p>
                            </w:tc>
                          </w:tr>
                        </w:tbl>
                        <w:p w14:paraId="0D16895A" w14:textId="77777777" w:rsidR="0090465F" w:rsidRPr="0090465F" w:rsidRDefault="0090465F" w:rsidP="0090465F">
                          <w:pPr>
                            <w:pStyle w:val="Kopfzeile"/>
                            <w:jc w:val="center"/>
                            <w:rPr>
                              <w:rFonts w:ascii="Open Sans" w:hAnsi="Open Sans" w:cs="Open Sans"/>
                              <w:caps/>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A948932" id="Rectangle 197" o:spid="_x0000_s1026" style="position:absolute;margin-left:0;margin-top:37.9pt;width:468.5pt;height:70.85pt;z-index:-251657216;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" o:allowoverlap="f" fillcolor="white [3212]" stroked="f" strokeweight="1pt">
              <v:fill color2="#0000d5" rotate="t" focusposition="1,1" focussize="" colors="0 white;25559f #00a1d5;1 #0000d5" focus="100%" type="gradientRadial">
                <o:fill v:ext="view" type="gradientCenter"/>
              </v:fill>
              <v:textbox>
                <w:txbxContent>
                  <w:tbl>
                    <w:tblPr>
                      <w:tblStyle w:val="Tabellenraster"/>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8504"/>
                    </w:tblGrid>
                    <w:tr w:rsidR="0090465F" w:rsidRPr="005B281A" w14:paraId="05970139" w14:textId="77777777" w:rsidTr="00BF146D">
                      <w:tc>
                        <w:tcPr>
                          <w:tcW w:w="1417" w:type="dxa"/>
                          <w:vAlign w:val="center"/>
                        </w:tcPr>
                        <w:p w14:paraId="51ADAA6B" w14:textId="77777777" w:rsidR="0090465F" w:rsidRDefault="0090465F" w:rsidP="004E12B1">
                          <w:pPr>
                            <w:pStyle w:val="Kopfzeile"/>
                            <w:jc w:val="center"/>
                            <w:rPr>
                              <w:rFonts w:ascii="Open Sans" w:hAnsi="Open Sans" w:cs="Open Sans"/>
                              <w:caps/>
                              <w:color w:val="FFFFFF" w:themeColor="background1"/>
                            </w:rPr>
                          </w:pPr>
                          <w:r>
                            <w:rPr>
                              <w:rFonts w:ascii="Open Sans" w:hAnsi="Open Sans" w:cs="Open Sans"/>
                              <w:caps/>
                              <w:noProof/>
                              <w:color w:val="FFFFFF" w:themeColor="background1"/>
                              <w:lang w:val="en-GB" w:eastAsia="en-GB"/>
                            </w:rPr>
                            <w:drawing>
                              <wp:inline distT="0" distB="0" distL="0" distR="0" wp14:anchorId="4BA56B42" wp14:editId="2410AF66">
                                <wp:extent cx="734935" cy="756000"/>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4935" cy="756000"/>
                                        </a:xfrm>
                                        <a:prstGeom prst="rect">
                                          <a:avLst/>
                                        </a:prstGeom>
                                      </pic:spPr>
                                    </pic:pic>
                                  </a:graphicData>
                                </a:graphic>
                              </wp:inline>
                            </w:drawing>
                          </w:r>
                        </w:p>
                      </w:tc>
                      <w:tc>
                        <w:tcPr>
                          <w:tcW w:w="8504" w:type="dxa"/>
                          <w:vAlign w:val="center"/>
                        </w:tcPr>
                        <w:p w14:paraId="0E6FB2CD" w14:textId="77777777" w:rsidR="0090465F" w:rsidRPr="00EB5BAC" w:rsidRDefault="0090465F" w:rsidP="00BF146D">
                          <w:pPr>
                            <w:pStyle w:val="Kopfzeile"/>
                            <w:jc w:val="right"/>
                            <w:rPr>
                              <w:rFonts w:ascii="Open Sans" w:hAnsi="Open Sans" w:cs="Open Sans"/>
                              <w:b/>
                              <w:caps/>
                              <w:color w:val="FFFFFF" w:themeColor="background1"/>
                              <w:sz w:val="24"/>
                            </w:rPr>
                          </w:pPr>
                          <w:r w:rsidRPr="00EB5BAC">
                            <w:rPr>
                              <w:rFonts w:ascii="Open Sans" w:hAnsi="Open Sans" w:cs="Open Sans"/>
                              <w:b/>
                              <w:caps/>
                              <w:color w:val="FFFFFF" w:themeColor="background1"/>
                              <w:sz w:val="24"/>
                            </w:rPr>
                            <w:t>COMMUNICATIONS IN</w:t>
                          </w:r>
                        </w:p>
                        <w:p w14:paraId="6E2B1379" w14:textId="77777777" w:rsidR="0090465F" w:rsidRPr="00EB5BAC" w:rsidRDefault="0090465F" w:rsidP="00BF146D">
                          <w:pPr>
                            <w:pStyle w:val="Kopfzeile"/>
                            <w:jc w:val="right"/>
                            <w:rPr>
                              <w:rFonts w:ascii="Open Sans" w:hAnsi="Open Sans" w:cs="Open Sans"/>
                              <w:b/>
                              <w:caps/>
                              <w:color w:val="FFFFFF" w:themeColor="background1"/>
                              <w:sz w:val="24"/>
                            </w:rPr>
                          </w:pPr>
                          <w:r w:rsidRPr="00EB5BAC">
                            <w:rPr>
                              <w:rFonts w:ascii="Open Sans" w:hAnsi="Open Sans" w:cs="Open Sans"/>
                              <w:b/>
                              <w:caps/>
                              <w:color w:val="FFFFFF" w:themeColor="background1"/>
                              <w:sz w:val="24"/>
                            </w:rPr>
                            <w:t>DEVELOPMENT AND ASSEMBLING</w:t>
                          </w:r>
                          <w:r>
                            <w:rPr>
                              <w:rFonts w:ascii="Open Sans" w:hAnsi="Open Sans" w:cs="Open Sans"/>
                              <w:b/>
                              <w:caps/>
                              <w:color w:val="FFFFFF" w:themeColor="background1"/>
                              <w:sz w:val="24"/>
                            </w:rPr>
                            <w:t xml:space="preserve"> </w:t>
                          </w:r>
                          <w:r w:rsidRPr="00EB5BAC">
                            <w:rPr>
                              <w:rFonts w:ascii="Open Sans" w:hAnsi="Open Sans" w:cs="Open Sans"/>
                              <w:b/>
                              <w:caps/>
                              <w:color w:val="FFFFFF" w:themeColor="background1"/>
                              <w:sz w:val="24"/>
                            </w:rPr>
                            <w:t>OF TEXTILE PRODUCTS</w:t>
                          </w:r>
                        </w:p>
                      </w:tc>
                    </w:tr>
                  </w:tbl>
                  <w:p w14:paraId="0D16895A" w14:textId="77777777" w:rsidR="0090465F" w:rsidRPr="0090465F" w:rsidRDefault="0090465F" w:rsidP="0090465F">
                    <w:pPr>
                      <w:pStyle w:val="Kopfzeile"/>
                      <w:jc w:val="center"/>
                      <w:rPr>
                        <w:rFonts w:ascii="Open Sans" w:hAnsi="Open Sans" w:cs="Open Sans"/>
                        <w:caps/>
                        <w:color w:val="FFFFFF" w:themeColor="background1"/>
                        <w:lang w:val="en-US"/>
                      </w:rPr>
                    </w:pPr>
                  </w:p>
                </w:txbxContent>
              </v:textbox>
              <w10:wrap type="through" anchorx="margin" anchory="page"/>
            </v:rect>
          </w:pict>
        </mc:Fallback>
      </mc:AlternateContent>
    </w:r>
    <w:r w:rsidR="00C1650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9231" w14:textId="77777777" w:rsidR="00B13C56" w:rsidRDefault="00B13C5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0DEA" w14:textId="77777777" w:rsidR="004B4081" w:rsidRPr="00034224" w:rsidRDefault="004B4081" w:rsidP="0003422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401B"/>
    <w:multiLevelType w:val="multilevel"/>
    <w:tmpl w:val="3752D408"/>
    <w:lvl w:ilvl="0">
      <w:start w:val="1"/>
      <w:numFmt w:val="decimal"/>
      <w:pStyle w:val="berschrift11"/>
      <w:lvlText w:val="%1"/>
      <w:lvlJc w:val="left"/>
      <w:pPr>
        <w:ind w:left="1070" w:hanging="710"/>
      </w:pPr>
      <w:rPr>
        <w:rFonts w:hint="default"/>
      </w:rPr>
    </w:lvl>
    <w:lvl w:ilvl="1">
      <w:start w:val="1"/>
      <w:numFmt w:val="decimal"/>
      <w:pStyle w:val="berschrift21"/>
      <w:isLgl/>
      <w:lvlText w:val="%1.%2"/>
      <w:lvlJc w:val="left"/>
      <w:pPr>
        <w:ind w:left="730" w:hanging="370"/>
      </w:pPr>
      <w:rPr>
        <w:rFonts w:hint="default"/>
      </w:rPr>
    </w:lvl>
    <w:lvl w:ilvl="2">
      <w:start w:val="1"/>
      <w:numFmt w:val="decimal"/>
      <w:pStyle w:val="berschrift3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487B7D"/>
    <w:multiLevelType w:val="hybridMultilevel"/>
    <w:tmpl w:val="96A49EB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C266B0"/>
    <w:multiLevelType w:val="hybridMultilevel"/>
    <w:tmpl w:val="B94E56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CF1B71"/>
    <w:multiLevelType w:val="hybridMultilevel"/>
    <w:tmpl w:val="3D7892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E37E58"/>
    <w:multiLevelType w:val="multilevel"/>
    <w:tmpl w:val="98BA93A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4E5635F"/>
    <w:multiLevelType w:val="multilevel"/>
    <w:tmpl w:val="E424D0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3C23D4"/>
    <w:multiLevelType w:val="hybridMultilevel"/>
    <w:tmpl w:val="582282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5EC1F65"/>
    <w:multiLevelType w:val="hybridMultilevel"/>
    <w:tmpl w:val="5C94F0E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283A12"/>
    <w:multiLevelType w:val="multilevel"/>
    <w:tmpl w:val="9F0CF7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6695AAB"/>
    <w:multiLevelType w:val="hybridMultilevel"/>
    <w:tmpl w:val="74043B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ECB1542"/>
    <w:multiLevelType w:val="multilevel"/>
    <w:tmpl w:val="7DEC40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37568949">
    <w:abstractNumId w:val="2"/>
  </w:num>
  <w:num w:numId="2" w16cid:durableId="17850028">
    <w:abstractNumId w:val="9"/>
  </w:num>
  <w:num w:numId="3" w16cid:durableId="1217933685">
    <w:abstractNumId w:val="3"/>
  </w:num>
  <w:num w:numId="4" w16cid:durableId="1330867748">
    <w:abstractNumId w:val="10"/>
  </w:num>
  <w:num w:numId="5" w16cid:durableId="1056078872">
    <w:abstractNumId w:val="4"/>
  </w:num>
  <w:num w:numId="6" w16cid:durableId="1453210674">
    <w:abstractNumId w:val="8"/>
  </w:num>
  <w:num w:numId="7" w16cid:durableId="1679573640">
    <w:abstractNumId w:val="5"/>
  </w:num>
  <w:num w:numId="8" w16cid:durableId="1538279949">
    <w:abstractNumId w:val="0"/>
  </w:num>
  <w:num w:numId="9" w16cid:durableId="1148935730">
    <w:abstractNumId w:val="6"/>
  </w:num>
  <w:num w:numId="10" w16cid:durableId="1066799497">
    <w:abstractNumId w:val="7"/>
  </w:num>
  <w:num w:numId="11" w16cid:durableId="1398748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1A"/>
    <w:rsid w:val="000040CC"/>
    <w:rsid w:val="00015072"/>
    <w:rsid w:val="00024F4A"/>
    <w:rsid w:val="00034224"/>
    <w:rsid w:val="00096CCB"/>
    <w:rsid w:val="000B2508"/>
    <w:rsid w:val="0011561D"/>
    <w:rsid w:val="0014126D"/>
    <w:rsid w:val="00177617"/>
    <w:rsid w:val="002070AC"/>
    <w:rsid w:val="00233262"/>
    <w:rsid w:val="00262B40"/>
    <w:rsid w:val="0026445A"/>
    <w:rsid w:val="00276D4C"/>
    <w:rsid w:val="00280BD1"/>
    <w:rsid w:val="002C628C"/>
    <w:rsid w:val="002D2ED7"/>
    <w:rsid w:val="002D6DCC"/>
    <w:rsid w:val="002F70C8"/>
    <w:rsid w:val="00315FB9"/>
    <w:rsid w:val="00353018"/>
    <w:rsid w:val="003679EC"/>
    <w:rsid w:val="003946F9"/>
    <w:rsid w:val="003B4468"/>
    <w:rsid w:val="003E08AF"/>
    <w:rsid w:val="003E241A"/>
    <w:rsid w:val="003F5765"/>
    <w:rsid w:val="00407AE2"/>
    <w:rsid w:val="00416F0A"/>
    <w:rsid w:val="00423969"/>
    <w:rsid w:val="00440B73"/>
    <w:rsid w:val="004A2D6B"/>
    <w:rsid w:val="004A748F"/>
    <w:rsid w:val="004B4081"/>
    <w:rsid w:val="004D6462"/>
    <w:rsid w:val="005217ED"/>
    <w:rsid w:val="00547A1D"/>
    <w:rsid w:val="005B281A"/>
    <w:rsid w:val="005E47B9"/>
    <w:rsid w:val="00606616"/>
    <w:rsid w:val="006102ED"/>
    <w:rsid w:val="00623A0D"/>
    <w:rsid w:val="00640565"/>
    <w:rsid w:val="00660873"/>
    <w:rsid w:val="006D3F8E"/>
    <w:rsid w:val="006E01A3"/>
    <w:rsid w:val="00740BD2"/>
    <w:rsid w:val="00762287"/>
    <w:rsid w:val="00777CF0"/>
    <w:rsid w:val="00777EA3"/>
    <w:rsid w:val="007A0807"/>
    <w:rsid w:val="007B649D"/>
    <w:rsid w:val="007B7644"/>
    <w:rsid w:val="007D1219"/>
    <w:rsid w:val="007F787E"/>
    <w:rsid w:val="00870CB4"/>
    <w:rsid w:val="00897C1D"/>
    <w:rsid w:val="008A0565"/>
    <w:rsid w:val="008A1BE4"/>
    <w:rsid w:val="008C1A51"/>
    <w:rsid w:val="008E299B"/>
    <w:rsid w:val="00902798"/>
    <w:rsid w:val="0090465F"/>
    <w:rsid w:val="00912F42"/>
    <w:rsid w:val="0091725C"/>
    <w:rsid w:val="009513CD"/>
    <w:rsid w:val="00955233"/>
    <w:rsid w:val="00971D91"/>
    <w:rsid w:val="009B3126"/>
    <w:rsid w:val="009D448F"/>
    <w:rsid w:val="009D6CF9"/>
    <w:rsid w:val="009F1629"/>
    <w:rsid w:val="009F5DD1"/>
    <w:rsid w:val="00A155F0"/>
    <w:rsid w:val="00A5483C"/>
    <w:rsid w:val="00A60778"/>
    <w:rsid w:val="00AA32C4"/>
    <w:rsid w:val="00AD2D54"/>
    <w:rsid w:val="00AD413B"/>
    <w:rsid w:val="00B13C56"/>
    <w:rsid w:val="00B323A6"/>
    <w:rsid w:val="00B43209"/>
    <w:rsid w:val="00B9503B"/>
    <w:rsid w:val="00BC59F4"/>
    <w:rsid w:val="00BD7A95"/>
    <w:rsid w:val="00BF2F97"/>
    <w:rsid w:val="00C1650F"/>
    <w:rsid w:val="00C170FB"/>
    <w:rsid w:val="00C64C5F"/>
    <w:rsid w:val="00C90D16"/>
    <w:rsid w:val="00C95982"/>
    <w:rsid w:val="00D06CE2"/>
    <w:rsid w:val="00D2537A"/>
    <w:rsid w:val="00D36851"/>
    <w:rsid w:val="00D94B5D"/>
    <w:rsid w:val="00DA0664"/>
    <w:rsid w:val="00DC1C63"/>
    <w:rsid w:val="00E062A4"/>
    <w:rsid w:val="00E10659"/>
    <w:rsid w:val="00E210A0"/>
    <w:rsid w:val="00E92B8D"/>
    <w:rsid w:val="00EA292D"/>
    <w:rsid w:val="00EB2733"/>
    <w:rsid w:val="00ED11BD"/>
    <w:rsid w:val="00F3328C"/>
    <w:rsid w:val="00F541D5"/>
    <w:rsid w:val="00F65228"/>
    <w:rsid w:val="00FA1C6D"/>
    <w:rsid w:val="00FB548E"/>
    <w:rsid w:val="00FB72D9"/>
    <w:rsid w:val="00FC09B8"/>
    <w:rsid w:val="00FE5336"/>
    <w:rsid w:val="00FE7719"/>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B8E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2B8D"/>
    <w:pPr>
      <w:spacing w:after="120"/>
    </w:pPr>
    <w:rPr>
      <w:rFonts w:ascii="Arimo" w:hAnsi="Arimo"/>
      <w:sz w:val="22"/>
    </w:rPr>
  </w:style>
  <w:style w:type="paragraph" w:styleId="berschrift1">
    <w:name w:val="heading 1"/>
    <w:basedOn w:val="Standard"/>
    <w:next w:val="Standard"/>
    <w:link w:val="berschrift1Zchn"/>
    <w:uiPriority w:val="9"/>
    <w:rsid w:val="00640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rsid w:val="00640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rsid w:val="0064056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4056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4056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4056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4056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4056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4056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056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4056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4056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4056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4056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4056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4056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4056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40565"/>
    <w:rPr>
      <w:rFonts w:eastAsiaTheme="majorEastAsia" w:cstheme="majorBidi"/>
      <w:color w:val="272727" w:themeColor="text1" w:themeTint="D8"/>
    </w:rPr>
  </w:style>
  <w:style w:type="paragraph" w:styleId="Titel">
    <w:name w:val="Title"/>
    <w:aliases w:val="Title"/>
    <w:basedOn w:val="berschrift1"/>
    <w:next w:val="Standard"/>
    <w:link w:val="TitelZchn"/>
    <w:uiPriority w:val="10"/>
    <w:qFormat/>
    <w:rsid w:val="00E92B8D"/>
    <w:pPr>
      <w:spacing w:after="280" w:line="240" w:lineRule="auto"/>
      <w:contextualSpacing/>
    </w:pPr>
    <w:rPr>
      <w:rFonts w:ascii="Arimo" w:hAnsi="Arimo"/>
      <w:b/>
      <w:bCs/>
      <w:color w:val="000000" w:themeColor="text1"/>
      <w:kern w:val="28"/>
      <w:sz w:val="36"/>
      <w:szCs w:val="36"/>
    </w:rPr>
  </w:style>
  <w:style w:type="character" w:customStyle="1" w:styleId="TitelZchn">
    <w:name w:val="Titel Zchn"/>
    <w:aliases w:val="Title Zchn"/>
    <w:basedOn w:val="Absatz-Standardschriftart"/>
    <w:link w:val="Titel"/>
    <w:uiPriority w:val="10"/>
    <w:rsid w:val="00E92B8D"/>
    <w:rPr>
      <w:rFonts w:ascii="Arimo" w:eastAsiaTheme="majorEastAsia" w:hAnsi="Arimo" w:cstheme="majorBidi"/>
      <w:b/>
      <w:bCs/>
      <w:color w:val="000000" w:themeColor="text1"/>
      <w:kern w:val="28"/>
      <w:sz w:val="36"/>
      <w:szCs w:val="36"/>
    </w:rPr>
  </w:style>
  <w:style w:type="paragraph" w:styleId="Untertitel">
    <w:name w:val="Subtitle"/>
    <w:basedOn w:val="Standard"/>
    <w:next w:val="Standard"/>
    <w:link w:val="UntertitelZchn"/>
    <w:uiPriority w:val="11"/>
    <w:rsid w:val="0064056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4056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rsid w:val="0064056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40565"/>
    <w:rPr>
      <w:i/>
      <w:iCs/>
      <w:color w:val="404040" w:themeColor="text1" w:themeTint="BF"/>
    </w:rPr>
  </w:style>
  <w:style w:type="paragraph" w:styleId="Listenabsatz">
    <w:name w:val="List Paragraph"/>
    <w:basedOn w:val="Standard"/>
    <w:uiPriority w:val="34"/>
    <w:rsid w:val="00640565"/>
    <w:pPr>
      <w:ind w:left="720"/>
      <w:contextualSpacing/>
    </w:pPr>
  </w:style>
  <w:style w:type="character" w:styleId="IntensiveHervorhebung">
    <w:name w:val="Intense Emphasis"/>
    <w:basedOn w:val="Absatz-Standardschriftart"/>
    <w:uiPriority w:val="21"/>
    <w:rsid w:val="00640565"/>
    <w:rPr>
      <w:i/>
      <w:iCs/>
      <w:color w:val="0F4761" w:themeColor="accent1" w:themeShade="BF"/>
    </w:rPr>
  </w:style>
  <w:style w:type="paragraph" w:styleId="IntensivesZitat">
    <w:name w:val="Intense Quote"/>
    <w:basedOn w:val="Standard"/>
    <w:next w:val="Standard"/>
    <w:link w:val="IntensivesZitatZchn"/>
    <w:uiPriority w:val="30"/>
    <w:rsid w:val="00640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40565"/>
    <w:rPr>
      <w:i/>
      <w:iCs/>
      <w:color w:val="0F4761" w:themeColor="accent1" w:themeShade="BF"/>
    </w:rPr>
  </w:style>
  <w:style w:type="character" w:styleId="IntensiverVerweis">
    <w:name w:val="Intense Reference"/>
    <w:basedOn w:val="Absatz-Standardschriftart"/>
    <w:uiPriority w:val="32"/>
    <w:rsid w:val="00640565"/>
    <w:rPr>
      <w:b/>
      <w:bCs/>
      <w:smallCaps/>
      <w:color w:val="0F4761" w:themeColor="accent1" w:themeShade="BF"/>
      <w:spacing w:val="5"/>
    </w:rPr>
  </w:style>
  <w:style w:type="character" w:styleId="Hyperlink">
    <w:name w:val="Hyperlink"/>
    <w:basedOn w:val="Absatz-Standardschriftart"/>
    <w:uiPriority w:val="99"/>
    <w:unhideWhenUsed/>
    <w:qFormat/>
    <w:rsid w:val="00315FB9"/>
    <w:rPr>
      <w:rFonts w:ascii="Arimo" w:hAnsi="Arimo"/>
      <w:color w:val="215E99" w:themeColor="text2" w:themeTint="BF"/>
      <w:u w:val="none"/>
    </w:rPr>
  </w:style>
  <w:style w:type="character" w:styleId="NichtaufgelsteErwhnung">
    <w:name w:val="Unresolved Mention"/>
    <w:basedOn w:val="Absatz-Standardschriftart"/>
    <w:uiPriority w:val="99"/>
    <w:semiHidden/>
    <w:unhideWhenUsed/>
    <w:rsid w:val="00640565"/>
    <w:rPr>
      <w:color w:val="605E5C"/>
      <w:shd w:val="clear" w:color="auto" w:fill="E1DFDD"/>
    </w:rPr>
  </w:style>
  <w:style w:type="paragraph" w:customStyle="1" w:styleId="TitlepageHeading">
    <w:name w:val="Titlepage_Heading"/>
    <w:basedOn w:val="berschrift1"/>
    <w:link w:val="TitlepageHeadingZchn"/>
    <w:rsid w:val="00015072"/>
    <w:pPr>
      <w:pBdr>
        <w:bottom w:val="single" w:sz="8" w:space="1" w:color="0E04DE"/>
      </w:pBdr>
      <w:spacing w:before="200" w:after="40"/>
    </w:pPr>
    <w:rPr>
      <w:rFonts w:ascii="Arimo" w:hAnsi="Arimo" w:cs="Noto Sans"/>
      <w:b/>
      <w:caps/>
      <w:color w:val="auto"/>
      <w:sz w:val="24"/>
      <w:szCs w:val="20"/>
      <w:lang w:val="en-GB"/>
      <w14:ligatures w14:val="none"/>
    </w:rPr>
  </w:style>
  <w:style w:type="character" w:customStyle="1" w:styleId="TitlepageHeadingZchn">
    <w:name w:val="Titlepage_Heading Zchn"/>
    <w:basedOn w:val="Absatz-Standardschriftart"/>
    <w:link w:val="TitlepageHeading"/>
    <w:rsid w:val="00015072"/>
    <w:rPr>
      <w:rFonts w:ascii="Arimo" w:eastAsiaTheme="majorEastAsia" w:hAnsi="Arimo" w:cs="Noto Sans"/>
      <w:b/>
      <w:caps/>
      <w:szCs w:val="20"/>
      <w:lang w:val="en-GB"/>
      <w14:ligatures w14:val="none"/>
    </w:rPr>
  </w:style>
  <w:style w:type="paragraph" w:customStyle="1" w:styleId="TitlepageText">
    <w:name w:val="Titlepage_Text"/>
    <w:basedOn w:val="Standard"/>
    <w:link w:val="TitlepageTextZchn"/>
    <w:qFormat/>
    <w:rsid w:val="00955233"/>
    <w:pPr>
      <w:spacing w:after="0" w:line="240" w:lineRule="auto"/>
    </w:pPr>
    <w:rPr>
      <w:rFonts w:cs="Noto Sans"/>
      <w:sz w:val="20"/>
      <w:szCs w:val="18"/>
      <w:lang w:val="en-GB"/>
    </w:rPr>
  </w:style>
  <w:style w:type="character" w:customStyle="1" w:styleId="TitlepageTextZchn">
    <w:name w:val="Titlepage_Text Zchn"/>
    <w:basedOn w:val="Absatz-Standardschriftart"/>
    <w:link w:val="TitlepageText"/>
    <w:rsid w:val="00955233"/>
    <w:rPr>
      <w:rFonts w:ascii="Arimo" w:hAnsi="Arimo" w:cs="Noto Sans"/>
      <w:sz w:val="20"/>
      <w:szCs w:val="18"/>
      <w:lang w:val="en-GB"/>
    </w:rPr>
  </w:style>
  <w:style w:type="paragraph" w:customStyle="1" w:styleId="TitlepageAbstractText">
    <w:name w:val="Titlepage_Abstract Text"/>
    <w:basedOn w:val="Standard"/>
    <w:link w:val="TitlepageAbstractTextZchn"/>
    <w:qFormat/>
    <w:rsid w:val="002070AC"/>
    <w:pPr>
      <w:spacing w:after="840"/>
      <w:jc w:val="both"/>
    </w:pPr>
    <w:rPr>
      <w:i/>
      <w:sz w:val="20"/>
      <w:lang w:val="en-US"/>
    </w:rPr>
  </w:style>
  <w:style w:type="character" w:customStyle="1" w:styleId="TitlepageAbstractTextZchn">
    <w:name w:val="Titlepage_Abstract Text Zchn"/>
    <w:basedOn w:val="TitlepageTextZchn"/>
    <w:link w:val="TitlepageAbstractText"/>
    <w:rsid w:val="002070AC"/>
    <w:rPr>
      <w:rFonts w:ascii="Arimo" w:hAnsi="Arimo" w:cs="Noto Sans"/>
      <w:i/>
      <w:sz w:val="20"/>
      <w:szCs w:val="18"/>
      <w:lang w:val="en-US"/>
    </w:rPr>
  </w:style>
  <w:style w:type="paragraph" w:styleId="Kopfzeile">
    <w:name w:val="header"/>
    <w:basedOn w:val="Standard"/>
    <w:link w:val="KopfzeileZchn"/>
    <w:uiPriority w:val="99"/>
    <w:unhideWhenUsed/>
    <w:rsid w:val="008C1A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1A51"/>
  </w:style>
  <w:style w:type="paragraph" w:styleId="Fuzeile">
    <w:name w:val="footer"/>
    <w:basedOn w:val="Standard"/>
    <w:link w:val="FuzeileZchn"/>
    <w:uiPriority w:val="99"/>
    <w:unhideWhenUsed/>
    <w:rsid w:val="00AA32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2C4"/>
    <w:rPr>
      <w:rFonts w:ascii="Arimo" w:hAnsi="Arimo"/>
      <w:sz w:val="22"/>
    </w:rPr>
  </w:style>
  <w:style w:type="paragraph" w:customStyle="1" w:styleId="Authordetails">
    <w:name w:val="Author details"/>
    <w:basedOn w:val="Standard"/>
    <w:link w:val="AuthordetailsZchn"/>
    <w:qFormat/>
    <w:rsid w:val="002070AC"/>
    <w:pPr>
      <w:spacing w:after="0" w:line="240" w:lineRule="auto"/>
    </w:pPr>
    <w:rPr>
      <w:i/>
      <w:iCs/>
      <w:sz w:val="20"/>
      <w:szCs w:val="16"/>
      <w:lang w:val="en-GB"/>
    </w:rPr>
  </w:style>
  <w:style w:type="character" w:customStyle="1" w:styleId="AuthordetailsZchn">
    <w:name w:val="Author details Zchn"/>
    <w:basedOn w:val="Absatz-Standardschriftart"/>
    <w:link w:val="Authordetails"/>
    <w:rsid w:val="002070AC"/>
    <w:rPr>
      <w:rFonts w:ascii="Arimo" w:hAnsi="Arimo"/>
      <w:i/>
      <w:iCs/>
      <w:sz w:val="20"/>
      <w:szCs w:val="16"/>
      <w:lang w:val="en-GB"/>
    </w:rPr>
  </w:style>
  <w:style w:type="character" w:styleId="Fett">
    <w:name w:val="Strong"/>
    <w:aliases w:val="Bold"/>
    <w:basedOn w:val="Absatz-Standardschriftart"/>
    <w:uiPriority w:val="22"/>
    <w:qFormat/>
    <w:rsid w:val="002070AC"/>
    <w:rPr>
      <w:rFonts w:ascii="Arimo" w:hAnsi="Arimo"/>
      <w:b/>
      <w:bCs/>
    </w:rPr>
  </w:style>
  <w:style w:type="character" w:styleId="Hervorhebung">
    <w:name w:val="Emphasis"/>
    <w:aliases w:val="Italic"/>
    <w:basedOn w:val="Absatz-Standardschriftart"/>
    <w:uiPriority w:val="20"/>
    <w:qFormat/>
    <w:rsid w:val="002070AC"/>
    <w:rPr>
      <w:rFonts w:ascii="Arimo" w:hAnsi="Arimo"/>
      <w:i/>
      <w:iCs/>
    </w:rPr>
  </w:style>
  <w:style w:type="paragraph" w:customStyle="1" w:styleId="berschrift11">
    <w:name w:val="Überschrift 11"/>
    <w:basedOn w:val="berschrift1"/>
    <w:link w:val="Heading1Zchn"/>
    <w:qFormat/>
    <w:rsid w:val="002070AC"/>
    <w:pPr>
      <w:numPr>
        <w:numId w:val="8"/>
      </w:numPr>
      <w:ind w:left="340" w:hanging="340"/>
    </w:pPr>
    <w:rPr>
      <w:rFonts w:ascii="Arimo" w:hAnsi="Arimo" w:cs="Noto Sans"/>
      <w:b/>
      <w:color w:val="000000" w:themeColor="text1"/>
      <w:sz w:val="24"/>
      <w:lang w:val="en-GB"/>
      <w14:ligatures w14:val="none"/>
    </w:rPr>
  </w:style>
  <w:style w:type="character" w:customStyle="1" w:styleId="Heading1Zchn">
    <w:name w:val="Heading 1 Zchn"/>
    <w:basedOn w:val="Absatz-Standardschriftart"/>
    <w:link w:val="berschrift11"/>
    <w:rsid w:val="002070AC"/>
    <w:rPr>
      <w:rFonts w:ascii="Arimo" w:eastAsiaTheme="majorEastAsia" w:hAnsi="Arimo" w:cs="Noto Sans"/>
      <w:b/>
      <w:color w:val="000000" w:themeColor="text1"/>
      <w:szCs w:val="40"/>
      <w:lang w:val="en-GB"/>
      <w14:ligatures w14:val="none"/>
    </w:rPr>
  </w:style>
  <w:style w:type="paragraph" w:customStyle="1" w:styleId="berschrift21">
    <w:name w:val="Überschrift 21"/>
    <w:basedOn w:val="berschrift11"/>
    <w:link w:val="Heading2Zchn"/>
    <w:qFormat/>
    <w:rsid w:val="00D94B5D"/>
    <w:pPr>
      <w:numPr>
        <w:ilvl w:val="1"/>
      </w:numPr>
      <w:ind w:left="709" w:hanging="709"/>
    </w:pPr>
    <w:rPr>
      <w:sz w:val="22"/>
      <w:szCs w:val="22"/>
    </w:rPr>
  </w:style>
  <w:style w:type="character" w:customStyle="1" w:styleId="Heading2Zchn">
    <w:name w:val="Heading 2 Zchn"/>
    <w:basedOn w:val="Heading1Zchn"/>
    <w:link w:val="berschrift21"/>
    <w:rsid w:val="00D94B5D"/>
    <w:rPr>
      <w:rFonts w:ascii="Arimo bold" w:eastAsiaTheme="majorEastAsia" w:hAnsi="Arimo bold" w:cs="Noto Sans"/>
      <w:b/>
      <w:color w:val="000000" w:themeColor="text1"/>
      <w:sz w:val="22"/>
      <w:szCs w:val="22"/>
      <w:lang w:val="en-GB"/>
      <w14:ligatures w14:val="none"/>
    </w:rPr>
  </w:style>
  <w:style w:type="paragraph" w:customStyle="1" w:styleId="berschrift31">
    <w:name w:val="Überschrift 31"/>
    <w:basedOn w:val="Standard"/>
    <w:link w:val="Heading3Zchn"/>
    <w:qFormat/>
    <w:rsid w:val="002070AC"/>
    <w:pPr>
      <w:numPr>
        <w:ilvl w:val="2"/>
        <w:numId w:val="8"/>
      </w:numPr>
      <w:spacing w:before="360" w:line="240" w:lineRule="auto"/>
      <w:ind w:left="709" w:hanging="709"/>
      <w:jc w:val="both"/>
    </w:pPr>
    <w:rPr>
      <w:i/>
      <w:szCs w:val="22"/>
      <w:lang w:val="en-GB"/>
    </w:rPr>
  </w:style>
  <w:style w:type="character" w:customStyle="1" w:styleId="Heading3Zchn">
    <w:name w:val="Heading 3 Zchn"/>
    <w:basedOn w:val="Absatz-Standardschriftart"/>
    <w:link w:val="berschrift31"/>
    <w:rsid w:val="002070AC"/>
    <w:rPr>
      <w:rFonts w:ascii="Arimo" w:hAnsi="Arimo"/>
      <w:i/>
      <w:sz w:val="22"/>
      <w:szCs w:val="22"/>
      <w:lang w:val="en-GB"/>
    </w:rPr>
  </w:style>
  <w:style w:type="paragraph" w:styleId="Beschriftung">
    <w:name w:val="caption"/>
    <w:basedOn w:val="Standard"/>
    <w:next w:val="Standard"/>
    <w:link w:val="BeschriftungZchn"/>
    <w:uiPriority w:val="35"/>
    <w:unhideWhenUsed/>
    <w:rsid w:val="007A0807"/>
    <w:pPr>
      <w:spacing w:before="120" w:after="360" w:line="240" w:lineRule="auto"/>
      <w:jc w:val="both"/>
    </w:pPr>
    <w:rPr>
      <w:rFonts w:ascii="EB Garamond" w:hAnsi="EB Garamond"/>
      <w:iCs/>
      <w:kern w:val="0"/>
      <w:sz w:val="18"/>
      <w:szCs w:val="18"/>
      <w14:ligatures w14:val="none"/>
    </w:rPr>
  </w:style>
  <w:style w:type="table" w:styleId="Tabellenraster">
    <w:name w:val="Table Grid"/>
    <w:basedOn w:val="NormaleTabelle"/>
    <w:uiPriority w:val="39"/>
    <w:rsid w:val="007A0807"/>
    <w:pPr>
      <w:spacing w:after="0" w:line="240" w:lineRule="auto"/>
    </w:pPr>
    <w:rPr>
      <w:rFonts w:ascii="Times New Roman" w:hAnsi="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 Content"/>
    <w:basedOn w:val="Standard"/>
    <w:link w:val="TableContentZchn"/>
    <w:qFormat/>
    <w:rsid w:val="008E299B"/>
    <w:pPr>
      <w:keepNext/>
      <w:spacing w:before="60" w:after="60" w:line="240" w:lineRule="auto"/>
      <w:jc w:val="both"/>
    </w:pPr>
    <w:rPr>
      <w:kern w:val="0"/>
      <w:sz w:val="20"/>
      <w:szCs w:val="22"/>
      <w14:ligatures w14:val="none"/>
    </w:rPr>
  </w:style>
  <w:style w:type="character" w:styleId="BesuchterLink">
    <w:name w:val="FollowedHyperlink"/>
    <w:basedOn w:val="Absatz-Standardschriftart"/>
    <w:uiPriority w:val="99"/>
    <w:semiHidden/>
    <w:unhideWhenUsed/>
    <w:rsid w:val="0011561D"/>
    <w:rPr>
      <w:color w:val="96607D" w:themeColor="followedHyperlink"/>
      <w:u w:val="single"/>
    </w:rPr>
  </w:style>
  <w:style w:type="paragraph" w:customStyle="1" w:styleId="FigureTitle">
    <w:name w:val="Figure Title"/>
    <w:basedOn w:val="Standard"/>
    <w:link w:val="FigureTitleZchn"/>
    <w:qFormat/>
    <w:rsid w:val="002070AC"/>
    <w:pPr>
      <w:spacing w:before="120" w:after="240"/>
      <w:jc w:val="center"/>
    </w:pPr>
    <w:rPr>
      <w:i/>
      <w:sz w:val="20"/>
    </w:rPr>
  </w:style>
  <w:style w:type="character" w:customStyle="1" w:styleId="TableContentZchn">
    <w:name w:val="Table Content Zchn"/>
    <w:basedOn w:val="Absatz-Standardschriftart"/>
    <w:link w:val="TableContent"/>
    <w:rsid w:val="008E299B"/>
    <w:rPr>
      <w:rFonts w:ascii="Arimo" w:hAnsi="Arimo"/>
      <w:kern w:val="0"/>
      <w:sz w:val="20"/>
      <w:szCs w:val="22"/>
      <w14:ligatures w14:val="none"/>
    </w:rPr>
  </w:style>
  <w:style w:type="character" w:customStyle="1" w:styleId="FigureTitleZchn">
    <w:name w:val="Figure Title Zchn"/>
    <w:basedOn w:val="Absatz-Standardschriftart"/>
    <w:link w:val="FigureTitle"/>
    <w:rsid w:val="002070AC"/>
    <w:rPr>
      <w:rFonts w:ascii="Arimo" w:hAnsi="Arimo"/>
      <w:i/>
      <w:sz w:val="20"/>
    </w:rPr>
  </w:style>
  <w:style w:type="character" w:customStyle="1" w:styleId="BeschriftungZchn">
    <w:name w:val="Beschriftung Zchn"/>
    <w:basedOn w:val="Absatz-Standardschriftart"/>
    <w:link w:val="Beschriftung"/>
    <w:uiPriority w:val="35"/>
    <w:rsid w:val="007A0807"/>
    <w:rPr>
      <w:rFonts w:ascii="EB Garamond" w:hAnsi="EB Garamond"/>
      <w:iCs/>
      <w:kern w:val="0"/>
      <w:sz w:val="18"/>
      <w:szCs w:val="18"/>
      <w14:ligatures w14:val="none"/>
    </w:rPr>
  </w:style>
  <w:style w:type="paragraph" w:customStyle="1" w:styleId="TitlepageAbsatz">
    <w:name w:val="Titlepage_Absatz"/>
    <w:basedOn w:val="Standard"/>
    <w:link w:val="TitlepageAbsatzZchn"/>
    <w:rsid w:val="00547A1D"/>
    <w:pPr>
      <w:pBdr>
        <w:bottom w:val="single" w:sz="4" w:space="1" w:color="auto"/>
      </w:pBdr>
      <w:spacing w:before="600" w:line="240" w:lineRule="auto"/>
    </w:pPr>
    <w:rPr>
      <w:i/>
      <w:iCs/>
      <w:sz w:val="20"/>
      <w:szCs w:val="20"/>
      <w:lang w:val="en-GB"/>
    </w:rPr>
  </w:style>
  <w:style w:type="character" w:customStyle="1" w:styleId="TitlepageAbsatzZchn">
    <w:name w:val="Titlepage_Absatz Zchn"/>
    <w:basedOn w:val="Absatz-Standardschriftart"/>
    <w:link w:val="TitlepageAbsatz"/>
    <w:rsid w:val="00547A1D"/>
    <w:rPr>
      <w:rFonts w:ascii="Arimo" w:hAnsi="Arimo"/>
      <w:i/>
      <w:iCs/>
      <w:sz w:val="20"/>
      <w:szCs w:val="20"/>
      <w:lang w:val="en-GB"/>
    </w:rPr>
  </w:style>
  <w:style w:type="paragraph" w:customStyle="1" w:styleId="References">
    <w:name w:val="References"/>
    <w:basedOn w:val="Standard"/>
    <w:link w:val="ReferencesZchn"/>
    <w:qFormat/>
    <w:rsid w:val="00FC09B8"/>
    <w:pPr>
      <w:spacing w:after="0"/>
      <w:ind w:left="454" w:hanging="454"/>
    </w:pPr>
  </w:style>
  <w:style w:type="character" w:customStyle="1" w:styleId="ReferencesZchn">
    <w:name w:val="References Zchn"/>
    <w:basedOn w:val="Absatz-Standardschriftart"/>
    <w:link w:val="References"/>
    <w:rsid w:val="00FC09B8"/>
    <w:rPr>
      <w:rFonts w:ascii="Arimo" w:hAnsi="Arimo"/>
      <w:sz w:val="22"/>
    </w:rPr>
  </w:style>
  <w:style w:type="paragraph" w:customStyle="1" w:styleId="Authors">
    <w:name w:val="Authors"/>
    <w:basedOn w:val="Standard"/>
    <w:link w:val="AuthorsZchn"/>
    <w:qFormat/>
    <w:rsid w:val="00DA0664"/>
    <w:rPr>
      <w:rFonts w:cs="Noto Sans"/>
      <w:b/>
      <w:lang w:val="en-GB"/>
      <w14:ligatures w14:val="none"/>
    </w:rPr>
  </w:style>
  <w:style w:type="character" w:customStyle="1" w:styleId="AuthorsZchn">
    <w:name w:val="Authors Zchn"/>
    <w:basedOn w:val="Absatz-Standardschriftart"/>
    <w:link w:val="Authors"/>
    <w:rsid w:val="00DA0664"/>
    <w:rPr>
      <w:rFonts w:ascii="Arimo" w:hAnsi="Arimo" w:cs="Noto Sans"/>
      <w:b/>
      <w:lang w:val="en-GB"/>
      <w14:ligatures w14:val="none"/>
    </w:rPr>
  </w:style>
  <w:style w:type="character" w:styleId="Kommentarzeichen">
    <w:name w:val="annotation reference"/>
    <w:basedOn w:val="Absatz-Standardschriftart"/>
    <w:uiPriority w:val="99"/>
    <w:semiHidden/>
    <w:unhideWhenUsed/>
    <w:rsid w:val="00E10659"/>
    <w:rPr>
      <w:sz w:val="16"/>
      <w:szCs w:val="16"/>
    </w:rPr>
  </w:style>
  <w:style w:type="paragraph" w:styleId="Kommentartext">
    <w:name w:val="annotation text"/>
    <w:basedOn w:val="Standard"/>
    <w:link w:val="KommentartextZchn"/>
    <w:uiPriority w:val="99"/>
    <w:semiHidden/>
    <w:unhideWhenUsed/>
    <w:rsid w:val="00E1065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0659"/>
    <w:rPr>
      <w:rFonts w:ascii="Arimo" w:hAnsi="Arimo"/>
      <w:sz w:val="20"/>
      <w:szCs w:val="20"/>
    </w:rPr>
  </w:style>
  <w:style w:type="paragraph" w:styleId="Kommentarthema">
    <w:name w:val="annotation subject"/>
    <w:basedOn w:val="Kommentartext"/>
    <w:next w:val="Kommentartext"/>
    <w:link w:val="KommentarthemaZchn"/>
    <w:uiPriority w:val="99"/>
    <w:semiHidden/>
    <w:unhideWhenUsed/>
    <w:rsid w:val="00E10659"/>
    <w:rPr>
      <w:b/>
      <w:bCs/>
    </w:rPr>
  </w:style>
  <w:style w:type="character" w:customStyle="1" w:styleId="KommentarthemaZchn">
    <w:name w:val="Kommentarthema Zchn"/>
    <w:basedOn w:val="KommentartextZchn"/>
    <w:link w:val="Kommentarthema"/>
    <w:uiPriority w:val="99"/>
    <w:semiHidden/>
    <w:rsid w:val="00E10659"/>
    <w:rPr>
      <w:rFonts w:ascii="Arimo" w:hAnsi="Arimo"/>
      <w:b/>
      <w:bCs/>
      <w:sz w:val="20"/>
      <w:szCs w:val="20"/>
    </w:rPr>
  </w:style>
  <w:style w:type="table" w:styleId="EinfacheTabelle2">
    <w:name w:val="Plain Table 2"/>
    <w:basedOn w:val="NormaleTabelle"/>
    <w:uiPriority w:val="42"/>
    <w:rsid w:val="00B43209"/>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itle">
    <w:name w:val="Table Title"/>
    <w:basedOn w:val="Standard"/>
    <w:next w:val="Standard"/>
    <w:qFormat/>
    <w:rsid w:val="002070AC"/>
    <w:pPr>
      <w:spacing w:before="240"/>
      <w:jc w:val="center"/>
    </w:pPr>
    <w:rPr>
      <w:i/>
      <w:lang w:val="en-US"/>
    </w:rPr>
  </w:style>
  <w:style w:type="paragraph" w:customStyle="1" w:styleId="HeadingBackbatter">
    <w:name w:val="Heading Backbatter"/>
    <w:basedOn w:val="berschrift1"/>
    <w:rsid w:val="002070AC"/>
    <w:pPr>
      <w:spacing w:after="120"/>
    </w:pPr>
    <w:rPr>
      <w:rFonts w:ascii="Arimo" w:hAnsi="Arimo"/>
      <w:b/>
      <w:color w:val="auto"/>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cdatp.testjournals-02.qucosa.de/cdatp/authors"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creativecommons.org/license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slub-dresden.de/veroeffentlichen/publia-slub-open-publishing/materialien/publikationsethi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25367/cdatp.202X.X.pX-X"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28FF8-255D-41A2-98A0-82CF5DF7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CDATP_template_v2.dotx</Template>
  <TotalTime>0</TotalTime>
  <Pages>6</Pages>
  <Words>1443</Words>
  <Characters>9096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Hartwig, Josephine</dc:creator>
  <cp:keywords/>
  <dc:description/>
  <cp:lastModifiedBy>Hartwig, Josephine</cp:lastModifiedBy>
  <cp:revision>2</cp:revision>
  <cp:lastPrinted>2026-07-23T09:52:00Z</cp:lastPrinted>
  <dcterms:created xsi:type="dcterms:W3CDTF">2026-07-23T12:02:00Z</dcterms:created>
  <dcterms:modified xsi:type="dcterms:W3CDTF">2026-07-23T12:05:00Z</dcterms:modified>
</cp:coreProperties>
</file>